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E7028" w14:textId="77777777" w:rsidR="00AB5B3E" w:rsidRDefault="00AB5B3E" w:rsidP="00AB5B3E">
      <w:pPr>
        <w:pStyle w:val="Default"/>
        <w:rPr>
          <w:rFonts w:asciiTheme="majorHAnsi" w:hAnsiTheme="majorHAnsi" w:cs="Arial"/>
        </w:rPr>
      </w:pPr>
    </w:p>
    <w:p w14:paraId="61FF917B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proofErr w:type="spellStart"/>
      <w:r w:rsidRPr="005A3348">
        <w:rPr>
          <w:rFonts w:asciiTheme="majorHAnsi" w:hAnsiTheme="majorHAnsi" w:cs="Arial"/>
        </w:rPr>
        <w:t>Kepada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Yth</w:t>
      </w:r>
      <w:proofErr w:type="spellEnd"/>
      <w:r w:rsidRPr="005A3348">
        <w:rPr>
          <w:rFonts w:asciiTheme="majorHAnsi" w:hAnsiTheme="majorHAnsi" w:cs="Arial"/>
        </w:rPr>
        <w:t xml:space="preserve">. </w:t>
      </w:r>
    </w:p>
    <w:p w14:paraId="247CFA52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proofErr w:type="spellStart"/>
      <w:r w:rsidRPr="005A3348">
        <w:rPr>
          <w:rFonts w:asciiTheme="majorHAnsi" w:hAnsiTheme="majorHAnsi" w:cs="Arial"/>
        </w:rPr>
        <w:t>Ketua</w:t>
      </w:r>
      <w:proofErr w:type="spellEnd"/>
      <w:r w:rsidRPr="005A3348">
        <w:rPr>
          <w:rFonts w:asciiTheme="majorHAnsi" w:hAnsiTheme="majorHAnsi" w:cs="Arial"/>
        </w:rPr>
        <w:t xml:space="preserve"> Program Studi </w:t>
      </w:r>
      <w:proofErr w:type="spellStart"/>
      <w:r w:rsidRPr="005A3348">
        <w:rPr>
          <w:rFonts w:asciiTheme="majorHAnsi" w:hAnsiTheme="majorHAnsi" w:cs="Arial"/>
        </w:rPr>
        <w:t>Doktor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Ilmu</w:t>
      </w:r>
      <w:proofErr w:type="spellEnd"/>
      <w:r w:rsidRPr="005A3348">
        <w:rPr>
          <w:rFonts w:asciiTheme="majorHAnsi" w:hAnsiTheme="majorHAnsi" w:cs="Arial"/>
        </w:rPr>
        <w:t xml:space="preserve"> Akuntansi</w:t>
      </w:r>
    </w:p>
    <w:p w14:paraId="699BDF13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proofErr w:type="spellStart"/>
      <w:r w:rsidRPr="005A3348">
        <w:rPr>
          <w:rFonts w:asciiTheme="majorHAnsi" w:hAnsiTheme="majorHAnsi" w:cs="Arial"/>
        </w:rPr>
        <w:t>Fakultas</w:t>
      </w:r>
      <w:proofErr w:type="spellEnd"/>
      <w:r w:rsidRPr="005A3348">
        <w:rPr>
          <w:rFonts w:asciiTheme="majorHAnsi" w:hAnsiTheme="majorHAnsi" w:cs="Arial"/>
        </w:rPr>
        <w:t xml:space="preserve"> Ekonomi dan </w:t>
      </w:r>
      <w:proofErr w:type="spellStart"/>
      <w:r w:rsidRPr="005A3348">
        <w:rPr>
          <w:rFonts w:asciiTheme="majorHAnsi" w:hAnsiTheme="majorHAnsi" w:cs="Arial"/>
        </w:rPr>
        <w:t>Bisnis</w:t>
      </w:r>
      <w:proofErr w:type="spellEnd"/>
    </w:p>
    <w:p w14:paraId="1BC9BA17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r w:rsidRPr="005A3348">
        <w:rPr>
          <w:rFonts w:asciiTheme="majorHAnsi" w:hAnsiTheme="majorHAnsi" w:cs="Arial"/>
        </w:rPr>
        <w:t>Universitas Lampung</w:t>
      </w:r>
    </w:p>
    <w:p w14:paraId="24F4C432" w14:textId="77777777" w:rsidR="00AB5B3E" w:rsidRPr="005A3348" w:rsidRDefault="00AB5B3E" w:rsidP="00AB5B3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14:paraId="5D1782B6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proofErr w:type="spellStart"/>
      <w:r w:rsidRPr="005A3348">
        <w:rPr>
          <w:rFonts w:asciiTheme="majorHAnsi" w:hAnsiTheme="majorHAnsi" w:cs="Arial"/>
        </w:rPr>
        <w:t>Dengan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hormat</w:t>
      </w:r>
      <w:proofErr w:type="spellEnd"/>
      <w:r w:rsidRPr="005A3348">
        <w:rPr>
          <w:rFonts w:asciiTheme="majorHAnsi" w:hAnsiTheme="majorHAnsi" w:cs="Arial"/>
        </w:rPr>
        <w:t xml:space="preserve">, </w:t>
      </w:r>
    </w:p>
    <w:p w14:paraId="69FE6412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  <w:proofErr w:type="spellStart"/>
      <w:r w:rsidRPr="005A3348">
        <w:rPr>
          <w:rFonts w:asciiTheme="majorHAnsi" w:hAnsiTheme="majorHAnsi" w:cs="Arial"/>
        </w:rPr>
        <w:t>Sehubungan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dengan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telah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terpenuhinya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persyaratan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untuk</w:t>
      </w:r>
      <w:proofErr w:type="spellEnd"/>
      <w:r w:rsidRPr="005A3348">
        <w:rPr>
          <w:rFonts w:asciiTheme="majorHAnsi" w:hAnsiTheme="majorHAnsi" w:cs="Arial"/>
        </w:rPr>
        <w:t xml:space="preserve"> Seminar Proposal </w:t>
      </w:r>
      <w:proofErr w:type="spellStart"/>
      <w:r w:rsidRPr="005A3348">
        <w:rPr>
          <w:rFonts w:asciiTheme="majorHAnsi" w:hAnsiTheme="majorHAnsi" w:cs="Arial"/>
        </w:rPr>
        <w:t>Disertasi</w:t>
      </w:r>
      <w:proofErr w:type="spellEnd"/>
      <w:r w:rsidRPr="005A3348">
        <w:rPr>
          <w:rFonts w:asciiTheme="majorHAnsi" w:hAnsiTheme="majorHAnsi" w:cs="Arial"/>
        </w:rPr>
        <w:t xml:space="preserve"> (S3) </w:t>
      </w:r>
      <w:proofErr w:type="spellStart"/>
      <w:r w:rsidRPr="005A3348">
        <w:rPr>
          <w:rFonts w:asciiTheme="majorHAnsi" w:hAnsiTheme="majorHAnsi" w:cs="Arial"/>
        </w:rPr>
        <w:t>bagi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mahasiswa</w:t>
      </w:r>
      <w:proofErr w:type="spellEnd"/>
      <w:r w:rsidRPr="005A3348">
        <w:rPr>
          <w:rFonts w:asciiTheme="majorHAnsi" w:hAnsiTheme="majorHAnsi" w:cs="Arial"/>
        </w:rPr>
        <w:t xml:space="preserve"> Program </w:t>
      </w:r>
      <w:proofErr w:type="spellStart"/>
      <w:r w:rsidRPr="005A3348">
        <w:rPr>
          <w:rFonts w:asciiTheme="majorHAnsi" w:hAnsiTheme="majorHAnsi" w:cs="Arial"/>
        </w:rPr>
        <w:t>Doktor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Ilmu</w:t>
      </w:r>
      <w:proofErr w:type="spellEnd"/>
      <w:r w:rsidRPr="005A3348">
        <w:rPr>
          <w:rFonts w:asciiTheme="majorHAnsi" w:hAnsiTheme="majorHAnsi" w:cs="Arial"/>
        </w:rPr>
        <w:t xml:space="preserve"> Akuntansi FEB </w:t>
      </w:r>
      <w:proofErr w:type="spellStart"/>
      <w:r w:rsidRPr="005A3348">
        <w:rPr>
          <w:rFonts w:asciiTheme="majorHAnsi" w:hAnsiTheme="majorHAnsi" w:cs="Arial"/>
        </w:rPr>
        <w:t>Unila</w:t>
      </w:r>
      <w:proofErr w:type="spellEnd"/>
      <w:r w:rsidRPr="005A3348">
        <w:rPr>
          <w:rFonts w:asciiTheme="majorHAnsi" w:hAnsiTheme="majorHAnsi" w:cs="Arial"/>
        </w:rPr>
        <w:t xml:space="preserve"> di </w:t>
      </w:r>
      <w:proofErr w:type="spellStart"/>
      <w:r w:rsidRPr="005A3348">
        <w:rPr>
          <w:rFonts w:asciiTheme="majorHAnsi" w:hAnsiTheme="majorHAnsi" w:cs="Arial"/>
        </w:rPr>
        <w:t>bawah</w:t>
      </w:r>
      <w:proofErr w:type="spellEnd"/>
      <w:r w:rsidRPr="005A3348">
        <w:rPr>
          <w:rFonts w:asciiTheme="majorHAnsi" w:hAnsiTheme="majorHAnsi" w:cs="Arial"/>
        </w:rPr>
        <w:t xml:space="preserve"> </w:t>
      </w:r>
      <w:proofErr w:type="spellStart"/>
      <w:r w:rsidRPr="005A3348">
        <w:rPr>
          <w:rFonts w:asciiTheme="majorHAnsi" w:hAnsiTheme="majorHAnsi" w:cs="Arial"/>
        </w:rPr>
        <w:t>ini</w:t>
      </w:r>
      <w:proofErr w:type="spellEnd"/>
      <w:r w:rsidRPr="005A3348">
        <w:rPr>
          <w:rFonts w:asciiTheme="majorHAnsi" w:hAnsiTheme="majorHAnsi" w:cs="Arial"/>
        </w:rPr>
        <w:t xml:space="preserve">:  </w:t>
      </w:r>
    </w:p>
    <w:p w14:paraId="5F51EC37" w14:textId="77777777" w:rsidR="00AB5B3E" w:rsidRPr="005A3348" w:rsidRDefault="00AB5B3E" w:rsidP="00AB5B3E">
      <w:pPr>
        <w:pStyle w:val="Default"/>
        <w:rPr>
          <w:rFonts w:asciiTheme="majorHAnsi" w:hAnsiTheme="majorHAnsi" w:cs="Arial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80"/>
        <w:gridCol w:w="1835"/>
        <w:gridCol w:w="4187"/>
      </w:tblGrid>
      <w:tr w:rsidR="00AB5B3E" w:rsidRPr="005A3348" w14:paraId="4F587157" w14:textId="77777777" w:rsidTr="00A21AE6">
        <w:trPr>
          <w:trHeight w:val="190"/>
        </w:trPr>
        <w:tc>
          <w:tcPr>
            <w:tcW w:w="1558" w:type="pct"/>
          </w:tcPr>
          <w:p w14:paraId="64DFE67A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Nama</w:t>
            </w:r>
          </w:p>
        </w:tc>
        <w:tc>
          <w:tcPr>
            <w:tcW w:w="156" w:type="pct"/>
          </w:tcPr>
          <w:p w14:paraId="7C99B0C1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3286" w:type="pct"/>
            <w:gridSpan w:val="2"/>
          </w:tcPr>
          <w:p w14:paraId="2F1EE588" w14:textId="4AAD7E8C" w:rsidR="00AB5B3E" w:rsidRPr="003B64C4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AB5B3E" w:rsidRPr="005A3348" w14:paraId="4D2B3C39" w14:textId="77777777" w:rsidTr="00A21AE6">
        <w:trPr>
          <w:trHeight w:val="190"/>
        </w:trPr>
        <w:tc>
          <w:tcPr>
            <w:tcW w:w="1558" w:type="pct"/>
          </w:tcPr>
          <w:p w14:paraId="0F00F5C5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NPM</w:t>
            </w:r>
          </w:p>
        </w:tc>
        <w:tc>
          <w:tcPr>
            <w:tcW w:w="156" w:type="pct"/>
          </w:tcPr>
          <w:p w14:paraId="32E12DE8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3286" w:type="pct"/>
            <w:gridSpan w:val="2"/>
          </w:tcPr>
          <w:p w14:paraId="03AADE9F" w14:textId="7CDC991F" w:rsidR="00AB5B3E" w:rsidRPr="003B64C4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AB5B3E" w:rsidRPr="005A3348" w14:paraId="2B900A4D" w14:textId="77777777" w:rsidTr="00A21AE6">
        <w:trPr>
          <w:trHeight w:val="190"/>
        </w:trPr>
        <w:tc>
          <w:tcPr>
            <w:tcW w:w="1558" w:type="pct"/>
          </w:tcPr>
          <w:p w14:paraId="0EB234F8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Judul Penelitian</w:t>
            </w:r>
          </w:p>
        </w:tc>
        <w:tc>
          <w:tcPr>
            <w:tcW w:w="156" w:type="pct"/>
          </w:tcPr>
          <w:p w14:paraId="65A6D4E6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3286" w:type="pct"/>
            <w:gridSpan w:val="2"/>
          </w:tcPr>
          <w:p w14:paraId="4C426E58" w14:textId="35EB396A" w:rsidR="00AB5B3E" w:rsidRPr="00F01B03" w:rsidRDefault="00AB5B3E" w:rsidP="00A21AE6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AB5B3E" w:rsidRPr="005A3348" w14:paraId="092FCF09" w14:textId="77777777" w:rsidTr="00A21AE6">
        <w:trPr>
          <w:trHeight w:val="190"/>
        </w:trPr>
        <w:tc>
          <w:tcPr>
            <w:tcW w:w="5000" w:type="pct"/>
            <w:gridSpan w:val="4"/>
            <w:vAlign w:val="center"/>
          </w:tcPr>
          <w:p w14:paraId="4FE7E7C4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  <w:p w14:paraId="0EB32219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Maka kami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sebagai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Komisi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Pembimbing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akan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mengadakan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ujian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tersebut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yang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direncanakan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pada:</w:t>
            </w:r>
          </w:p>
        </w:tc>
      </w:tr>
      <w:tr w:rsidR="00AB5B3E" w:rsidRPr="005A3348" w14:paraId="77C39BB1" w14:textId="77777777" w:rsidTr="00A21AE6">
        <w:trPr>
          <w:trHeight w:val="254"/>
        </w:trPr>
        <w:tc>
          <w:tcPr>
            <w:tcW w:w="1558" w:type="pct"/>
            <w:vAlign w:val="center"/>
          </w:tcPr>
          <w:p w14:paraId="0A26375B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Hari / Tanggal</w:t>
            </w:r>
          </w:p>
        </w:tc>
        <w:tc>
          <w:tcPr>
            <w:tcW w:w="156" w:type="pct"/>
            <w:vAlign w:val="center"/>
          </w:tcPr>
          <w:p w14:paraId="7726628A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3286" w:type="pct"/>
            <w:gridSpan w:val="2"/>
            <w:vAlign w:val="bottom"/>
          </w:tcPr>
          <w:p w14:paraId="169F4916" w14:textId="3DE199AE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</w:tc>
      </w:tr>
      <w:tr w:rsidR="00AB5B3E" w:rsidRPr="005A3348" w14:paraId="23048935" w14:textId="77777777" w:rsidTr="00A21AE6">
        <w:trPr>
          <w:trHeight w:val="254"/>
        </w:trPr>
        <w:tc>
          <w:tcPr>
            <w:tcW w:w="1558" w:type="pct"/>
            <w:vAlign w:val="center"/>
          </w:tcPr>
          <w:p w14:paraId="2638D92D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Waktu Pelaksanaan</w:t>
            </w:r>
          </w:p>
        </w:tc>
        <w:tc>
          <w:tcPr>
            <w:tcW w:w="156" w:type="pct"/>
            <w:vAlign w:val="center"/>
          </w:tcPr>
          <w:p w14:paraId="6DF06132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3286" w:type="pct"/>
            <w:gridSpan w:val="2"/>
            <w:vAlign w:val="bottom"/>
          </w:tcPr>
          <w:p w14:paraId="39CDB0CD" w14:textId="12D17876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</w:tc>
      </w:tr>
      <w:tr w:rsidR="00AB5B3E" w:rsidRPr="005A3348" w14:paraId="5B3E559D" w14:textId="77777777" w:rsidTr="00A21AE6">
        <w:trPr>
          <w:trHeight w:val="254"/>
        </w:trPr>
        <w:tc>
          <w:tcPr>
            <w:tcW w:w="1558" w:type="pct"/>
            <w:vAlign w:val="center"/>
          </w:tcPr>
          <w:p w14:paraId="00107CD7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Tempat</w:t>
            </w:r>
          </w:p>
        </w:tc>
        <w:tc>
          <w:tcPr>
            <w:tcW w:w="156" w:type="pct"/>
            <w:vAlign w:val="center"/>
          </w:tcPr>
          <w:p w14:paraId="1391FBA1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 xml:space="preserve">: </w:t>
            </w:r>
          </w:p>
        </w:tc>
        <w:tc>
          <w:tcPr>
            <w:tcW w:w="3286" w:type="pct"/>
            <w:gridSpan w:val="2"/>
            <w:vAlign w:val="center"/>
          </w:tcPr>
          <w:p w14:paraId="626F19D1" w14:textId="09070EF4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</w:tc>
      </w:tr>
      <w:tr w:rsidR="00AB5B3E" w:rsidRPr="005A3348" w14:paraId="583518B3" w14:textId="77777777" w:rsidTr="00A21AE6">
        <w:trPr>
          <w:trHeight w:val="317"/>
        </w:trPr>
        <w:tc>
          <w:tcPr>
            <w:tcW w:w="5000" w:type="pct"/>
            <w:gridSpan w:val="4"/>
            <w:vAlign w:val="center"/>
          </w:tcPr>
          <w:p w14:paraId="016744E0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  <w:p w14:paraId="71C9FADF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Atas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perhatiannya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diucapkan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terima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5A3348">
              <w:rPr>
                <w:rFonts w:asciiTheme="majorHAnsi" w:hAnsiTheme="majorHAnsi" w:cs="Arial"/>
                <w:sz w:val="24"/>
                <w:szCs w:val="24"/>
              </w:rPr>
              <w:t>kasih</w:t>
            </w:r>
            <w:proofErr w:type="spellEnd"/>
            <w:r w:rsidRPr="005A3348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14:paraId="6CAA3160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</w:tc>
      </w:tr>
      <w:tr w:rsidR="00AB5B3E" w:rsidRPr="005A3348" w14:paraId="1687769F" w14:textId="77777777" w:rsidTr="00A21AE6">
        <w:trPr>
          <w:trHeight w:val="317"/>
        </w:trPr>
        <w:tc>
          <w:tcPr>
            <w:tcW w:w="2826" w:type="pct"/>
            <w:gridSpan w:val="3"/>
            <w:vAlign w:val="center"/>
          </w:tcPr>
          <w:p w14:paraId="0801695E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b/>
                <w:sz w:val="24"/>
                <w:szCs w:val="24"/>
                <w:lang w:val="sv-SE"/>
              </w:rPr>
              <w:t>DISETUJUI OLEH KOMISI PEMBIMBING:</w:t>
            </w:r>
          </w:p>
        </w:tc>
        <w:tc>
          <w:tcPr>
            <w:tcW w:w="2174" w:type="pct"/>
            <w:vAlign w:val="center"/>
          </w:tcPr>
          <w:p w14:paraId="3933E290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  <w:lang w:val="sv-SE"/>
              </w:rPr>
            </w:pPr>
            <w:r w:rsidRPr="005A3348">
              <w:rPr>
                <w:rFonts w:asciiTheme="majorHAnsi" w:hAnsiTheme="majorHAnsi" w:cs="Arial"/>
                <w:b/>
                <w:sz w:val="24"/>
                <w:szCs w:val="24"/>
                <w:lang w:val="sv-SE"/>
              </w:rPr>
              <w:t>TANDA TANGAN</w:t>
            </w:r>
          </w:p>
        </w:tc>
      </w:tr>
      <w:tr w:rsidR="00AB5B3E" w:rsidRPr="005A3348" w14:paraId="2A4121C0" w14:textId="77777777" w:rsidTr="00A21AE6">
        <w:trPr>
          <w:trHeight w:val="10"/>
        </w:trPr>
        <w:tc>
          <w:tcPr>
            <w:tcW w:w="2826" w:type="pct"/>
            <w:gridSpan w:val="3"/>
            <w:vAlign w:val="center"/>
          </w:tcPr>
          <w:p w14:paraId="65DE701A" w14:textId="77777777" w:rsidR="00AB5B3E" w:rsidRDefault="00AB5B3E" w:rsidP="00A21AE6">
            <w:pPr>
              <w:spacing w:line="36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</w:p>
          <w:p w14:paraId="217F7415" w14:textId="77777777" w:rsidR="00AB5B3E" w:rsidRPr="005A3348" w:rsidRDefault="00AB5B3E" w:rsidP="00A21AE6">
            <w:pPr>
              <w:spacing w:line="360" w:lineRule="auto"/>
              <w:rPr>
                <w:rFonts w:asciiTheme="majorHAnsi" w:hAnsiTheme="majorHAnsi" w:cs="Arial"/>
                <w:b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Promotor</w:t>
            </w:r>
          </w:p>
          <w:p w14:paraId="3FA164B6" w14:textId="77777777" w:rsidR="006E3989" w:rsidRDefault="006E3989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</w:rPr>
            </w:pPr>
          </w:p>
          <w:p w14:paraId="22C573E4" w14:textId="77777777" w:rsidR="006E3989" w:rsidRDefault="006E3989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</w:rPr>
            </w:pPr>
          </w:p>
          <w:p w14:paraId="3E1D4B31" w14:textId="2DA15EFA" w:rsidR="00AB5B3E" w:rsidRDefault="00AB5B3E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>NIP.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</w:rPr>
              <w:t>19560620 198603 1 003</w:t>
            </w:r>
          </w:p>
          <w:p w14:paraId="04DA7D02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174" w:type="pct"/>
            <w:vAlign w:val="center"/>
          </w:tcPr>
          <w:p w14:paraId="4CFA5FE9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3C3E5199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3DCD4043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0627107A" w14:textId="77777777" w:rsidR="00AB5B3E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23AFCC66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>…………………………………………………………</w:t>
            </w:r>
          </w:p>
        </w:tc>
      </w:tr>
      <w:tr w:rsidR="00AB5B3E" w:rsidRPr="005A3348" w14:paraId="3E7E194F" w14:textId="77777777" w:rsidTr="00A21AE6">
        <w:trPr>
          <w:trHeight w:val="230"/>
        </w:trPr>
        <w:tc>
          <w:tcPr>
            <w:tcW w:w="2826" w:type="pct"/>
            <w:gridSpan w:val="3"/>
            <w:vAlign w:val="center"/>
          </w:tcPr>
          <w:p w14:paraId="1FB87B2C" w14:textId="77777777" w:rsidR="00AB5B3E" w:rsidRDefault="00AB5B3E" w:rsidP="00A21AE6">
            <w:pPr>
              <w:spacing w:line="36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  <w:lang w:val="id-ID"/>
              </w:rPr>
            </w:pPr>
          </w:p>
          <w:p w14:paraId="035A1836" w14:textId="77777777" w:rsidR="00AB5B3E" w:rsidRDefault="00AB5B3E" w:rsidP="00A21AE6">
            <w:pPr>
              <w:spacing w:line="36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Kopromotor</w:t>
            </w:r>
            <w:proofErr w:type="spellEnd"/>
          </w:p>
          <w:p w14:paraId="50632E9C" w14:textId="77777777" w:rsidR="006E3989" w:rsidRDefault="006E3989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  <w:p w14:paraId="02A90D06" w14:textId="77777777" w:rsidR="006E3989" w:rsidRDefault="006E3989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  <w:lang w:val="sv-SE"/>
              </w:rPr>
            </w:pPr>
          </w:p>
          <w:p w14:paraId="149F881E" w14:textId="07FFFD67" w:rsidR="00AB5B3E" w:rsidRDefault="00AB5B3E" w:rsidP="00A21AE6">
            <w:pPr>
              <w:spacing w:line="360" w:lineRule="auto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  <w:lang w:val="sv-SE"/>
              </w:rPr>
              <w:t>NIP.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</w:rPr>
              <w:t>19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  <w:lang w:val="id-ID"/>
              </w:rPr>
              <w:t>730923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</w:rPr>
              <w:t xml:space="preserve"> 200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  <w:lang w:val="id-ID"/>
              </w:rPr>
              <w:t>5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</w:rPr>
              <w:t>0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  <w:lang w:val="id-ID"/>
              </w:rPr>
              <w:t>1</w:t>
            </w:r>
            <w:r w:rsidRPr="00F01B03">
              <w:rPr>
                <w:rFonts w:asciiTheme="majorHAnsi" w:hAnsiTheme="majorHAnsi" w:cs="Arial"/>
                <w:sz w:val="24"/>
                <w:szCs w:val="24"/>
                <w:highlight w:val="black"/>
              </w:rPr>
              <w:t xml:space="preserve"> 1 001</w:t>
            </w:r>
          </w:p>
          <w:p w14:paraId="4735B067" w14:textId="77777777" w:rsidR="00AB5B3E" w:rsidRPr="003B64C4" w:rsidRDefault="00AB5B3E" w:rsidP="00A21AE6">
            <w:pPr>
              <w:spacing w:line="36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2174" w:type="pct"/>
            <w:vAlign w:val="center"/>
          </w:tcPr>
          <w:p w14:paraId="71BD4086" w14:textId="77777777" w:rsidR="00AB5B3E" w:rsidRPr="005A3348" w:rsidRDefault="00AB5B3E" w:rsidP="00A21AE6">
            <w:pPr>
              <w:rPr>
                <w:rFonts w:asciiTheme="majorHAnsi" w:hAnsiTheme="majorHAnsi" w:cs="Arial"/>
                <w:sz w:val="24"/>
                <w:szCs w:val="24"/>
              </w:rPr>
            </w:pPr>
          </w:p>
          <w:p w14:paraId="04613E1C" w14:textId="77777777" w:rsidR="00AB5B3E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21985B2A" w14:textId="77777777" w:rsidR="00AB5B3E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6CEE2D6D" w14:textId="77777777" w:rsidR="00AB5B3E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0851A045" w14:textId="77777777" w:rsidR="00AB5B3E" w:rsidRPr="005A3348" w:rsidRDefault="00AB5B3E" w:rsidP="00A21AE6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5A3348">
              <w:rPr>
                <w:rFonts w:asciiTheme="majorHAnsi" w:hAnsiTheme="majorHAnsi" w:cs="Arial"/>
                <w:sz w:val="24"/>
                <w:szCs w:val="24"/>
              </w:rPr>
              <w:t>…………………………………………………………</w:t>
            </w:r>
          </w:p>
        </w:tc>
      </w:tr>
    </w:tbl>
    <w:p w14:paraId="069DC5EB" w14:textId="77777777" w:rsidR="00AB5B3E" w:rsidRPr="005A3348" w:rsidRDefault="00AB5B3E" w:rsidP="00AB5B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14:paraId="010258D4" w14:textId="77777777" w:rsidR="00B56F72" w:rsidRPr="00476FED" w:rsidRDefault="00B56F72" w:rsidP="00476FED"/>
    <w:sectPr w:rsidR="00B56F72" w:rsidRPr="00476FED" w:rsidSect="00B56F72">
      <w:headerReference w:type="default" r:id="rId8"/>
      <w:footerReference w:type="default" r:id="rId9"/>
      <w:pgSz w:w="11907" w:h="16840" w:code="9"/>
      <w:pgMar w:top="1440" w:right="1440" w:bottom="1440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6CB6A" w14:textId="77777777" w:rsidR="00127D09" w:rsidRDefault="00127D09" w:rsidP="00016C3A">
      <w:pPr>
        <w:spacing w:after="0" w:line="240" w:lineRule="auto"/>
      </w:pPr>
      <w:r>
        <w:separator/>
      </w:r>
    </w:p>
  </w:endnote>
  <w:endnote w:type="continuationSeparator" w:id="0">
    <w:p w14:paraId="721C81F0" w14:textId="77777777" w:rsidR="00127D09" w:rsidRDefault="00127D09" w:rsidP="0001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A889F" w14:textId="42E69112" w:rsidR="000E231D" w:rsidRPr="000A397A" w:rsidRDefault="00711348" w:rsidP="000A397A">
    <w:pPr>
      <w:pStyle w:val="Footer"/>
      <w:tabs>
        <w:tab w:val="clear" w:pos="4680"/>
        <w:tab w:val="clear" w:pos="9360"/>
        <w:tab w:val="left" w:pos="7227"/>
      </w:tabs>
      <w:rPr>
        <w:sz w:val="24"/>
      </w:rPr>
    </w:pPr>
    <w:r>
      <w:rPr>
        <w:noProof/>
      </w:rPr>
      <w:drawing>
        <wp:anchor distT="0" distB="0" distL="114300" distR="114300" simplePos="0" relativeHeight="251654143" behindDoc="0" locked="0" layoutInCell="1" allowOverlap="1" wp14:anchorId="54EBCB8C" wp14:editId="62454BF8">
          <wp:simplePos x="0" y="0"/>
          <wp:positionH relativeFrom="margin">
            <wp:posOffset>5741035</wp:posOffset>
          </wp:positionH>
          <wp:positionV relativeFrom="page">
            <wp:posOffset>10026650</wp:posOffset>
          </wp:positionV>
          <wp:extent cx="688975" cy="647700"/>
          <wp:effectExtent l="0" t="0" r="0" b="0"/>
          <wp:wrapSquare wrapText="bothSides"/>
          <wp:docPr id="12" name="Picture 12" descr="aun 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n 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63871" behindDoc="0" locked="0" layoutInCell="1" allowOverlap="1" wp14:anchorId="7D476197" wp14:editId="59672516">
          <wp:simplePos x="0" y="0"/>
          <wp:positionH relativeFrom="column">
            <wp:posOffset>-390525</wp:posOffset>
          </wp:positionH>
          <wp:positionV relativeFrom="paragraph">
            <wp:posOffset>238760</wp:posOffset>
          </wp:positionV>
          <wp:extent cx="828675" cy="600075"/>
          <wp:effectExtent l="0" t="0" r="0" b="9525"/>
          <wp:wrapNone/>
          <wp:docPr id="7" name="Picture 7" descr="abest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best2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8675" cy="600075"/>
                  </a:xfrm>
                  <a:prstGeom prst="rect">
                    <a:avLst/>
                  </a:prstGeom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D49A4E3" wp14:editId="573FF324">
          <wp:simplePos x="0" y="0"/>
          <wp:positionH relativeFrom="margin">
            <wp:posOffset>485140</wp:posOffset>
          </wp:positionH>
          <wp:positionV relativeFrom="margin">
            <wp:posOffset>8521700</wp:posOffset>
          </wp:positionV>
          <wp:extent cx="504825" cy="504825"/>
          <wp:effectExtent l="0" t="0" r="9525" b="9525"/>
          <wp:wrapSquare wrapText="bothSides"/>
          <wp:docPr id="9" name="Picture 9" descr="WhatsApp Image 2024-03-21 a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 Image 2024-03-21 at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32BAA21" wp14:editId="27CB1674">
              <wp:simplePos x="0" y="0"/>
              <wp:positionH relativeFrom="column">
                <wp:posOffset>4286250</wp:posOffset>
              </wp:positionH>
              <wp:positionV relativeFrom="paragraph">
                <wp:posOffset>238760</wp:posOffset>
              </wp:positionV>
              <wp:extent cx="0" cy="648970"/>
              <wp:effectExtent l="0" t="0" r="19050" b="3683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4897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5A7C3C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18.8pt" to="337.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" strokecolor="black [3213]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7BD5095" wp14:editId="357D3955">
          <wp:simplePos x="0" y="0"/>
          <wp:positionH relativeFrom="margin">
            <wp:posOffset>2886075</wp:posOffset>
          </wp:positionH>
          <wp:positionV relativeFrom="margin">
            <wp:posOffset>8563610</wp:posOffset>
          </wp:positionV>
          <wp:extent cx="1103630" cy="426720"/>
          <wp:effectExtent l="0" t="0" r="1270" b="0"/>
          <wp:wrapSquare wrapText="bothSides"/>
          <wp:docPr id="6" name="Picture 6" descr="ISO 9001:2015 - MPS Certif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 9001:2015 - MPS Certificat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9F3270B" wp14:editId="08212BB5">
          <wp:simplePos x="0" y="0"/>
          <wp:positionH relativeFrom="margin">
            <wp:posOffset>2185670</wp:posOffset>
          </wp:positionH>
          <wp:positionV relativeFrom="margin">
            <wp:posOffset>8495665</wp:posOffset>
          </wp:positionV>
          <wp:extent cx="603250" cy="520065"/>
          <wp:effectExtent l="0" t="0" r="6350" b="0"/>
          <wp:wrapSquare wrapText="bothSides"/>
          <wp:docPr id="11" name="Picture 11" descr="ban-pt-logo-81A3D3B238-seek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-pt-logo-81A3D3B238-seek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20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65408" behindDoc="1" locked="0" layoutInCell="1" allowOverlap="1" wp14:anchorId="702D9913" wp14:editId="22582D51">
          <wp:simplePos x="0" y="0"/>
          <wp:positionH relativeFrom="margin">
            <wp:posOffset>1127760</wp:posOffset>
          </wp:positionH>
          <wp:positionV relativeFrom="paragraph">
            <wp:posOffset>248285</wp:posOffset>
          </wp:positionV>
          <wp:extent cx="818515" cy="563880"/>
          <wp:effectExtent l="0" t="0" r="635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4-03-21 at 10.57.39.jpe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A67">
      <w:rPr>
        <w:rFonts w:ascii="Times New Roman" w:hAnsi="Times New Roman"/>
        <w:noProof/>
        <w:sz w:val="24"/>
      </w:rPr>
      <w:drawing>
        <wp:anchor distT="0" distB="0" distL="114300" distR="114300" simplePos="0" relativeHeight="251664895" behindDoc="0" locked="0" layoutInCell="1" allowOverlap="1" wp14:anchorId="74ECA8D3" wp14:editId="0A9880B6">
          <wp:simplePos x="0" y="0"/>
          <wp:positionH relativeFrom="column">
            <wp:posOffset>4518660</wp:posOffset>
          </wp:positionH>
          <wp:positionV relativeFrom="paragraph">
            <wp:posOffset>310515</wp:posOffset>
          </wp:positionV>
          <wp:extent cx="1086485" cy="480060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864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A67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2CA493" wp14:editId="3AE76714">
              <wp:simplePos x="0" y="0"/>
              <wp:positionH relativeFrom="margin">
                <wp:align>center</wp:align>
              </wp:positionH>
              <wp:positionV relativeFrom="margin">
                <wp:posOffset>8431530</wp:posOffset>
              </wp:positionV>
              <wp:extent cx="7200265" cy="0"/>
              <wp:effectExtent l="0" t="0" r="0" b="0"/>
              <wp:wrapSquare wrapText="bothSides"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11C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63.9pt;width:566.9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VdHg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" strokeweight="1.5pt">
              <w10:wrap type="square" anchorx="margin" anchory="margin"/>
            </v:shape>
          </w:pict>
        </mc:Fallback>
      </mc:AlternateContent>
    </w:r>
    <w:r w:rsidR="000A397A">
      <w:t xml:space="preserve">                                        </w:t>
    </w:r>
    <w:r w:rsidR="000A397A" w:rsidRPr="000A397A">
      <w:rPr>
        <w:sz w:val="28"/>
      </w:rPr>
      <w:t>Accredited:</w:t>
    </w:r>
    <w:r w:rsidR="000A397A">
      <w:rPr>
        <w:sz w:val="24"/>
      </w:rPr>
      <w:tab/>
    </w:r>
    <w:r w:rsidR="000A397A" w:rsidRPr="000A397A">
      <w:rPr>
        <w:sz w:val="28"/>
      </w:rPr>
      <w:t>Members: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A5238" w14:textId="77777777" w:rsidR="00127D09" w:rsidRDefault="00127D09" w:rsidP="00016C3A">
      <w:pPr>
        <w:spacing w:after="0" w:line="240" w:lineRule="auto"/>
      </w:pPr>
      <w:r>
        <w:separator/>
      </w:r>
    </w:p>
  </w:footnote>
  <w:footnote w:type="continuationSeparator" w:id="0">
    <w:p w14:paraId="4EC5F87A" w14:textId="77777777" w:rsidR="00127D09" w:rsidRDefault="00127D09" w:rsidP="0001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8E603" w14:textId="21B9710A" w:rsidR="000E231D" w:rsidRDefault="00B56F72" w:rsidP="00016C3A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b/>
        <w:noProof/>
        <w:sz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5828D1D" wp14:editId="2CF54E95">
              <wp:simplePos x="0" y="0"/>
              <wp:positionH relativeFrom="margin">
                <wp:align>center</wp:align>
              </wp:positionH>
              <wp:positionV relativeFrom="paragraph">
                <wp:posOffset>-354965</wp:posOffset>
              </wp:positionV>
              <wp:extent cx="7038340" cy="154559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8340" cy="154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0D0FC" w14:textId="4D25F577" w:rsidR="000E231D" w:rsidRPr="004345BB" w:rsidRDefault="00B511F0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</w:pPr>
                          <w:r w:rsidRPr="004345B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KEMENTERIAN PENDIDIKAN TINGGI, SAINS,</w:t>
                          </w:r>
                          <w:r w:rsidR="004345B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345B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DAN TEKNOLOGI</w:t>
                          </w:r>
                        </w:p>
                        <w:p w14:paraId="41AE1748" w14:textId="77777777" w:rsidR="000E231D" w:rsidRPr="004345BB" w:rsidRDefault="000E231D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GB"/>
                            </w:rPr>
                          </w:pPr>
                          <w:r w:rsidRPr="004345B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>UNIVERSITAS LAMPUNG</w:t>
                          </w:r>
                        </w:p>
                        <w:p w14:paraId="4EC006CA" w14:textId="77777777" w:rsidR="000E231D" w:rsidRDefault="000E231D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345B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FAKULTAS EKONOMI DAN BISNIS</w:t>
                          </w:r>
                        </w:p>
                        <w:p w14:paraId="46E38C32" w14:textId="22863F52" w:rsidR="004345BB" w:rsidRPr="004345BB" w:rsidRDefault="004345BB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PROGRAM DOKTOR ILMU AKUNTANSI</w:t>
                          </w:r>
                        </w:p>
                        <w:p w14:paraId="37D140DC" w14:textId="77777777" w:rsidR="000E231D" w:rsidRPr="004345BB" w:rsidRDefault="000E231D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  <w:lang w:val="en-GB"/>
                            </w:rPr>
                          </w:pPr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Jl. Prof. Dr. </w:t>
                          </w: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Soemantri</w:t>
                          </w:r>
                          <w:proofErr w:type="spellEnd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Brodjonegoro</w:t>
                          </w:r>
                          <w:proofErr w:type="spellEnd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 No. 1 </w:t>
                          </w: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Gedong</w:t>
                          </w:r>
                          <w:proofErr w:type="spellEnd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Meneng</w:t>
                          </w:r>
                          <w:proofErr w:type="spellEnd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 Rajabasa Bandar Lampung 35145</w:t>
                          </w:r>
                        </w:p>
                        <w:p w14:paraId="71B20AB7" w14:textId="7263C52E" w:rsidR="000E231D" w:rsidRPr="004345BB" w:rsidRDefault="0083602D" w:rsidP="004345BB">
                          <w:pPr>
                            <w:spacing w:after="0" w:line="240" w:lineRule="auto"/>
                            <w:ind w:left="900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Telepon</w:t>
                          </w:r>
                          <w:proofErr w:type="spellEnd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: +62 721 704622 | </w:t>
                          </w:r>
                          <w:proofErr w:type="spellStart"/>
                          <w:r w:rsidRPr="004345BB">
                            <w:rPr>
                              <w:rFonts w:ascii="Times New Roman" w:hAnsi="Times New Roman"/>
                              <w:lang w:val="en-GB"/>
                            </w:rPr>
                            <w:t>Faksimile</w:t>
                          </w:r>
                          <w:proofErr w:type="spellEnd"/>
                          <w:r w:rsidR="000E231D"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: +62 721 783596 | Laman: </w:t>
                          </w:r>
                          <w:hyperlink r:id="rId1" w:history="1">
                            <w:r w:rsidR="000E231D" w:rsidRPr="004345BB">
                              <w:rPr>
                                <w:rStyle w:val="Hyperlink"/>
                                <w:rFonts w:ascii="Times New Roman" w:hAnsi="Times New Roman"/>
                                <w:u w:val="none"/>
                                <w:lang w:val="en-GB"/>
                              </w:rPr>
                              <w:t>http://feb.unila.ac.id</w:t>
                            </w:r>
                          </w:hyperlink>
                          <w:r w:rsidR="000E231D" w:rsidRPr="004345BB">
                            <w:rPr>
                              <w:rFonts w:ascii="Times New Roman" w:hAnsi="Times New Roman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28D1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-27.95pt;width:554.2pt;height:121.7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" filled="f" stroked="f">
              <v:textbox>
                <w:txbxContent>
                  <w:p w14:paraId="0F90D0FC" w14:textId="4D25F577" w:rsidR="000E231D" w:rsidRPr="004345BB" w:rsidRDefault="00B511F0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</w:pPr>
                    <w:r w:rsidRPr="004345B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KEMENTERIAN PENDIDIKAN TINGGI, SAINS,</w:t>
                    </w:r>
                    <w:r w:rsidR="004345B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 xml:space="preserve"> </w:t>
                    </w:r>
                    <w:r w:rsidRPr="004345B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DAN TEKNOLOGI</w:t>
                    </w:r>
                  </w:p>
                  <w:p w14:paraId="41AE1748" w14:textId="77777777" w:rsidR="000E231D" w:rsidRPr="004345BB" w:rsidRDefault="000E231D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  <w:sz w:val="28"/>
                        <w:szCs w:val="28"/>
                        <w:lang w:val="en-GB"/>
                      </w:rPr>
                    </w:pPr>
                    <w:r w:rsidRPr="004345BB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>UNIVERSITAS LAMPUNG</w:t>
                    </w:r>
                  </w:p>
                  <w:p w14:paraId="4EC006CA" w14:textId="77777777" w:rsidR="000E231D" w:rsidRDefault="000E231D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345BB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FAKULTAS EKONOMI DAN BISNIS</w:t>
                    </w:r>
                  </w:p>
                  <w:p w14:paraId="46E38C32" w14:textId="22863F52" w:rsidR="004345BB" w:rsidRPr="004345BB" w:rsidRDefault="004345BB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PROGRAM DOKTOR ILMU AKUNTANSI</w:t>
                    </w:r>
                  </w:p>
                  <w:p w14:paraId="37D140DC" w14:textId="77777777" w:rsidR="000E231D" w:rsidRPr="004345BB" w:rsidRDefault="000E231D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  <w:lang w:val="en-GB"/>
                      </w:rPr>
                    </w:pPr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Jl. Prof. Dr. </w:t>
                    </w: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Soemantri</w:t>
                    </w:r>
                    <w:proofErr w:type="spellEnd"/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 </w:t>
                    </w: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Brodjonegoro</w:t>
                    </w:r>
                    <w:proofErr w:type="spellEnd"/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 No. 1 </w:t>
                    </w: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Gedong</w:t>
                    </w:r>
                    <w:proofErr w:type="spellEnd"/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 </w:t>
                    </w: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Meneng</w:t>
                    </w:r>
                    <w:proofErr w:type="spellEnd"/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 Rajabasa Bandar Lampung 35145</w:t>
                    </w:r>
                  </w:p>
                  <w:p w14:paraId="71B20AB7" w14:textId="7263C52E" w:rsidR="000E231D" w:rsidRPr="004345BB" w:rsidRDefault="0083602D" w:rsidP="004345BB">
                    <w:pPr>
                      <w:spacing w:after="0" w:line="240" w:lineRule="auto"/>
                      <w:ind w:left="900"/>
                      <w:jc w:val="center"/>
                      <w:rPr>
                        <w:rFonts w:ascii="Times New Roman" w:hAnsi="Times New Roman"/>
                      </w:rPr>
                    </w:pP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Telepon</w:t>
                    </w:r>
                    <w:proofErr w:type="spellEnd"/>
                    <w:r w:rsidRPr="004345BB">
                      <w:rPr>
                        <w:rFonts w:ascii="Times New Roman" w:hAnsi="Times New Roman"/>
                        <w:lang w:val="en-GB"/>
                      </w:rPr>
                      <w:t xml:space="preserve">: +62 721 704622 | </w:t>
                    </w:r>
                    <w:proofErr w:type="spellStart"/>
                    <w:r w:rsidRPr="004345BB">
                      <w:rPr>
                        <w:rFonts w:ascii="Times New Roman" w:hAnsi="Times New Roman"/>
                        <w:lang w:val="en-GB"/>
                      </w:rPr>
                      <w:t>Faksimile</w:t>
                    </w:r>
                    <w:proofErr w:type="spellEnd"/>
                    <w:r w:rsidR="000E231D" w:rsidRPr="004345BB">
                      <w:rPr>
                        <w:rFonts w:ascii="Times New Roman" w:hAnsi="Times New Roman"/>
                        <w:lang w:val="en-GB"/>
                      </w:rPr>
                      <w:t xml:space="preserve">: +62 721 783596 | Laman: </w:t>
                    </w:r>
                    <w:hyperlink r:id="rId2" w:history="1">
                      <w:r w:rsidR="000E231D" w:rsidRPr="004345BB">
                        <w:rPr>
                          <w:rStyle w:val="Hyperlink"/>
                          <w:rFonts w:ascii="Times New Roman" w:hAnsi="Times New Roman"/>
                          <w:u w:val="none"/>
                          <w:lang w:val="en-GB"/>
                        </w:rPr>
                        <w:t>http://feb.unila.ac.id</w:t>
                      </w:r>
                    </w:hyperlink>
                    <w:r w:rsidR="000E231D" w:rsidRPr="004345BB">
                      <w:rPr>
                        <w:rFonts w:ascii="Times New Roman" w:hAnsi="Times New Roman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1348">
      <w:rPr>
        <w:rFonts w:ascii="Times New Roman" w:hAnsi="Times New Roman"/>
        <w:b/>
        <w:noProof/>
        <w:sz w:val="24"/>
      </w:rPr>
      <w:drawing>
        <wp:anchor distT="0" distB="0" distL="114300" distR="114300" simplePos="0" relativeHeight="251655168" behindDoc="1" locked="0" layoutInCell="1" allowOverlap="1" wp14:anchorId="4BDDB44E" wp14:editId="1BAC7E18">
          <wp:simplePos x="0" y="0"/>
          <wp:positionH relativeFrom="column">
            <wp:posOffset>-676275</wp:posOffset>
          </wp:positionH>
          <wp:positionV relativeFrom="paragraph">
            <wp:posOffset>-250190</wp:posOffset>
          </wp:positionV>
          <wp:extent cx="1138952" cy="1143000"/>
          <wp:effectExtent l="0" t="0" r="4445" b="0"/>
          <wp:wrapNone/>
          <wp:docPr id="1" name="Picture 0" descr="Logo_UnivLampu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vLampu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8952" cy="1143000"/>
                  </a:xfrm>
                  <a:prstGeom prst="rect">
                    <a:avLst/>
                  </a:prstGeom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5CE306" w14:textId="29EA6F38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547E202A" w14:textId="4E891238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05A4D3F0" w14:textId="77777777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1F634826" w14:textId="5DFD3319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3ED3A8DB" w14:textId="628E5C88" w:rsidR="000E231D" w:rsidRDefault="00B56F72" w:rsidP="00480D09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1387A1" wp14:editId="7D1893CB">
              <wp:simplePos x="0" y="0"/>
              <wp:positionH relativeFrom="margin">
                <wp:align>center</wp:align>
              </wp:positionH>
              <wp:positionV relativeFrom="margin">
                <wp:posOffset>-140335</wp:posOffset>
              </wp:positionV>
              <wp:extent cx="7200265" cy="0"/>
              <wp:effectExtent l="0" t="19050" r="1968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7CE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-11.05pt;width:566.9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ScHwIAADw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" strokeweight="2.25pt">
              <w10:wrap anchorx="margin" anchory="margin"/>
            </v:shape>
          </w:pict>
        </mc:Fallback>
      </mc:AlternateContent>
    </w:r>
  </w:p>
  <w:p w14:paraId="5901A53C" w14:textId="60ACDC5A" w:rsidR="000E231D" w:rsidRPr="00E07802" w:rsidRDefault="000E231D" w:rsidP="00480D09">
    <w:pPr>
      <w:pStyle w:val="Header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81F98"/>
    <w:multiLevelType w:val="hybridMultilevel"/>
    <w:tmpl w:val="A2948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87121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FEB"/>
    <w:rsid w:val="00007B4A"/>
    <w:rsid w:val="00007EB5"/>
    <w:rsid w:val="00015A4C"/>
    <w:rsid w:val="00016C3A"/>
    <w:rsid w:val="000228D5"/>
    <w:rsid w:val="00023ECF"/>
    <w:rsid w:val="00025909"/>
    <w:rsid w:val="00033309"/>
    <w:rsid w:val="00033624"/>
    <w:rsid w:val="00033DBC"/>
    <w:rsid w:val="00042DCD"/>
    <w:rsid w:val="00045F51"/>
    <w:rsid w:val="000470C4"/>
    <w:rsid w:val="00051680"/>
    <w:rsid w:val="00051AC6"/>
    <w:rsid w:val="00057487"/>
    <w:rsid w:val="00060794"/>
    <w:rsid w:val="00062189"/>
    <w:rsid w:val="00071658"/>
    <w:rsid w:val="00074298"/>
    <w:rsid w:val="00077AFB"/>
    <w:rsid w:val="00086A13"/>
    <w:rsid w:val="0008744A"/>
    <w:rsid w:val="00091CB3"/>
    <w:rsid w:val="00094092"/>
    <w:rsid w:val="00097559"/>
    <w:rsid w:val="000A019C"/>
    <w:rsid w:val="000A3487"/>
    <w:rsid w:val="000A397A"/>
    <w:rsid w:val="000A51B5"/>
    <w:rsid w:val="000A60CF"/>
    <w:rsid w:val="000A643D"/>
    <w:rsid w:val="000B33D6"/>
    <w:rsid w:val="000C0985"/>
    <w:rsid w:val="000C0CC6"/>
    <w:rsid w:val="000C16E8"/>
    <w:rsid w:val="000C36BF"/>
    <w:rsid w:val="000D4B26"/>
    <w:rsid w:val="000D7567"/>
    <w:rsid w:val="000D7821"/>
    <w:rsid w:val="000E231D"/>
    <w:rsid w:val="000E3C4A"/>
    <w:rsid w:val="000E3CEA"/>
    <w:rsid w:val="000E5013"/>
    <w:rsid w:val="000F0439"/>
    <w:rsid w:val="000F0E48"/>
    <w:rsid w:val="000F12B0"/>
    <w:rsid w:val="000F16DA"/>
    <w:rsid w:val="000F25E6"/>
    <w:rsid w:val="000F6A17"/>
    <w:rsid w:val="001000A5"/>
    <w:rsid w:val="00103BF8"/>
    <w:rsid w:val="00104949"/>
    <w:rsid w:val="00106BC7"/>
    <w:rsid w:val="00107A6A"/>
    <w:rsid w:val="001105D3"/>
    <w:rsid w:val="001178F4"/>
    <w:rsid w:val="00117DA5"/>
    <w:rsid w:val="00127D09"/>
    <w:rsid w:val="00133423"/>
    <w:rsid w:val="001359A9"/>
    <w:rsid w:val="00135BD8"/>
    <w:rsid w:val="00136093"/>
    <w:rsid w:val="00136C54"/>
    <w:rsid w:val="001444BA"/>
    <w:rsid w:val="001502DE"/>
    <w:rsid w:val="001549FE"/>
    <w:rsid w:val="00155400"/>
    <w:rsid w:val="0016350F"/>
    <w:rsid w:val="001714DA"/>
    <w:rsid w:val="00172C2C"/>
    <w:rsid w:val="00172D7F"/>
    <w:rsid w:val="00173E1D"/>
    <w:rsid w:val="0018117D"/>
    <w:rsid w:val="00181C24"/>
    <w:rsid w:val="00183544"/>
    <w:rsid w:val="0018371A"/>
    <w:rsid w:val="00191AA4"/>
    <w:rsid w:val="00191F79"/>
    <w:rsid w:val="001962E1"/>
    <w:rsid w:val="00196D1C"/>
    <w:rsid w:val="001A3326"/>
    <w:rsid w:val="001A7AA2"/>
    <w:rsid w:val="001B1A50"/>
    <w:rsid w:val="001B2506"/>
    <w:rsid w:val="001B2B60"/>
    <w:rsid w:val="001B3320"/>
    <w:rsid w:val="001B5E8F"/>
    <w:rsid w:val="001C0615"/>
    <w:rsid w:val="001C0622"/>
    <w:rsid w:val="001C2C10"/>
    <w:rsid w:val="001C3E73"/>
    <w:rsid w:val="001D00CF"/>
    <w:rsid w:val="001D4A31"/>
    <w:rsid w:val="001D61D6"/>
    <w:rsid w:val="001D7751"/>
    <w:rsid w:val="001E5BE7"/>
    <w:rsid w:val="001E7175"/>
    <w:rsid w:val="001E7568"/>
    <w:rsid w:val="001F17B1"/>
    <w:rsid w:val="001F352F"/>
    <w:rsid w:val="001F3687"/>
    <w:rsid w:val="001F4B5C"/>
    <w:rsid w:val="001F4EB8"/>
    <w:rsid w:val="001F6CC0"/>
    <w:rsid w:val="001F72AF"/>
    <w:rsid w:val="002008B9"/>
    <w:rsid w:val="0020345A"/>
    <w:rsid w:val="00204504"/>
    <w:rsid w:val="00205F44"/>
    <w:rsid w:val="00210246"/>
    <w:rsid w:val="002103B5"/>
    <w:rsid w:val="002121C4"/>
    <w:rsid w:val="002172D3"/>
    <w:rsid w:val="002246AB"/>
    <w:rsid w:val="00226D38"/>
    <w:rsid w:val="0023003F"/>
    <w:rsid w:val="0023173B"/>
    <w:rsid w:val="00235958"/>
    <w:rsid w:val="002418B0"/>
    <w:rsid w:val="00247A2F"/>
    <w:rsid w:val="00252A9C"/>
    <w:rsid w:val="00254430"/>
    <w:rsid w:val="00257C9B"/>
    <w:rsid w:val="002603E6"/>
    <w:rsid w:val="00261699"/>
    <w:rsid w:val="002652C5"/>
    <w:rsid w:val="002657D0"/>
    <w:rsid w:val="00267327"/>
    <w:rsid w:val="002675AF"/>
    <w:rsid w:val="00272734"/>
    <w:rsid w:val="002732D4"/>
    <w:rsid w:val="002761A3"/>
    <w:rsid w:val="002763C0"/>
    <w:rsid w:val="00276894"/>
    <w:rsid w:val="00276BF4"/>
    <w:rsid w:val="00276C37"/>
    <w:rsid w:val="00280854"/>
    <w:rsid w:val="00282B88"/>
    <w:rsid w:val="00284EB8"/>
    <w:rsid w:val="002942C0"/>
    <w:rsid w:val="00296CA5"/>
    <w:rsid w:val="00296F3E"/>
    <w:rsid w:val="00297669"/>
    <w:rsid w:val="002A12F0"/>
    <w:rsid w:val="002A315C"/>
    <w:rsid w:val="002B2AA6"/>
    <w:rsid w:val="002B2E65"/>
    <w:rsid w:val="002B4FDB"/>
    <w:rsid w:val="002B551F"/>
    <w:rsid w:val="002C06EB"/>
    <w:rsid w:val="002C4F51"/>
    <w:rsid w:val="002D17EC"/>
    <w:rsid w:val="002E0775"/>
    <w:rsid w:val="002E0BF6"/>
    <w:rsid w:val="002E61E7"/>
    <w:rsid w:val="002E71F3"/>
    <w:rsid w:val="002F562E"/>
    <w:rsid w:val="002F77BE"/>
    <w:rsid w:val="00302C69"/>
    <w:rsid w:val="003101B3"/>
    <w:rsid w:val="00312E63"/>
    <w:rsid w:val="00332B77"/>
    <w:rsid w:val="00336C6F"/>
    <w:rsid w:val="00340D7B"/>
    <w:rsid w:val="00341BDD"/>
    <w:rsid w:val="00350909"/>
    <w:rsid w:val="00350E01"/>
    <w:rsid w:val="0035260E"/>
    <w:rsid w:val="0035543D"/>
    <w:rsid w:val="00360340"/>
    <w:rsid w:val="00367ABA"/>
    <w:rsid w:val="00371103"/>
    <w:rsid w:val="00374C8B"/>
    <w:rsid w:val="00374E96"/>
    <w:rsid w:val="00375B71"/>
    <w:rsid w:val="0038215A"/>
    <w:rsid w:val="003866BD"/>
    <w:rsid w:val="00387E37"/>
    <w:rsid w:val="00390412"/>
    <w:rsid w:val="003930AB"/>
    <w:rsid w:val="003941CA"/>
    <w:rsid w:val="00395191"/>
    <w:rsid w:val="00396155"/>
    <w:rsid w:val="003A2AAF"/>
    <w:rsid w:val="003B42C0"/>
    <w:rsid w:val="003B6266"/>
    <w:rsid w:val="003C2BCB"/>
    <w:rsid w:val="003C31F1"/>
    <w:rsid w:val="003D23BB"/>
    <w:rsid w:val="003D35C8"/>
    <w:rsid w:val="003D3BD7"/>
    <w:rsid w:val="003D5BC7"/>
    <w:rsid w:val="003F1E46"/>
    <w:rsid w:val="003F5338"/>
    <w:rsid w:val="00401368"/>
    <w:rsid w:val="004044E4"/>
    <w:rsid w:val="0040531A"/>
    <w:rsid w:val="004104BB"/>
    <w:rsid w:val="00410AB5"/>
    <w:rsid w:val="004133E1"/>
    <w:rsid w:val="00430734"/>
    <w:rsid w:val="004345BB"/>
    <w:rsid w:val="00443516"/>
    <w:rsid w:val="00443734"/>
    <w:rsid w:val="00446751"/>
    <w:rsid w:val="00446761"/>
    <w:rsid w:val="0045476D"/>
    <w:rsid w:val="004573B1"/>
    <w:rsid w:val="00465EAE"/>
    <w:rsid w:val="00470A1C"/>
    <w:rsid w:val="00476FED"/>
    <w:rsid w:val="00477C4E"/>
    <w:rsid w:val="00480D09"/>
    <w:rsid w:val="00481655"/>
    <w:rsid w:val="0048392E"/>
    <w:rsid w:val="00484570"/>
    <w:rsid w:val="004907E0"/>
    <w:rsid w:val="00491684"/>
    <w:rsid w:val="00492664"/>
    <w:rsid w:val="00497879"/>
    <w:rsid w:val="004A0984"/>
    <w:rsid w:val="004A11B9"/>
    <w:rsid w:val="004A6882"/>
    <w:rsid w:val="004B606A"/>
    <w:rsid w:val="004B7FF0"/>
    <w:rsid w:val="004C3BC0"/>
    <w:rsid w:val="004D0F7A"/>
    <w:rsid w:val="004D46F9"/>
    <w:rsid w:val="004D64FE"/>
    <w:rsid w:val="004D7AF9"/>
    <w:rsid w:val="004E1FF1"/>
    <w:rsid w:val="004E2EC8"/>
    <w:rsid w:val="004E3834"/>
    <w:rsid w:val="004F1B8D"/>
    <w:rsid w:val="004F497B"/>
    <w:rsid w:val="004F4B44"/>
    <w:rsid w:val="004F4CE9"/>
    <w:rsid w:val="004F4CFE"/>
    <w:rsid w:val="0050607F"/>
    <w:rsid w:val="00506369"/>
    <w:rsid w:val="00511C0D"/>
    <w:rsid w:val="005163D1"/>
    <w:rsid w:val="00517429"/>
    <w:rsid w:val="00520591"/>
    <w:rsid w:val="00525CE3"/>
    <w:rsid w:val="00536915"/>
    <w:rsid w:val="0054270B"/>
    <w:rsid w:val="0054472B"/>
    <w:rsid w:val="005472C2"/>
    <w:rsid w:val="005501C3"/>
    <w:rsid w:val="005522A7"/>
    <w:rsid w:val="00556C25"/>
    <w:rsid w:val="00564534"/>
    <w:rsid w:val="00566762"/>
    <w:rsid w:val="005732B9"/>
    <w:rsid w:val="005732E5"/>
    <w:rsid w:val="00576056"/>
    <w:rsid w:val="0058016A"/>
    <w:rsid w:val="00580D44"/>
    <w:rsid w:val="00582034"/>
    <w:rsid w:val="005843C5"/>
    <w:rsid w:val="00587859"/>
    <w:rsid w:val="0059380C"/>
    <w:rsid w:val="0059430D"/>
    <w:rsid w:val="005A25D2"/>
    <w:rsid w:val="005A3260"/>
    <w:rsid w:val="005A5C37"/>
    <w:rsid w:val="005A6DE1"/>
    <w:rsid w:val="005B1733"/>
    <w:rsid w:val="005B6000"/>
    <w:rsid w:val="005C2119"/>
    <w:rsid w:val="005C2CB9"/>
    <w:rsid w:val="005C3A09"/>
    <w:rsid w:val="005C4874"/>
    <w:rsid w:val="005C4B72"/>
    <w:rsid w:val="005C4C75"/>
    <w:rsid w:val="005D72E3"/>
    <w:rsid w:val="005E0D70"/>
    <w:rsid w:val="005E35E3"/>
    <w:rsid w:val="005E4132"/>
    <w:rsid w:val="005E4470"/>
    <w:rsid w:val="005E622A"/>
    <w:rsid w:val="005F176D"/>
    <w:rsid w:val="005F1B52"/>
    <w:rsid w:val="005F4F1E"/>
    <w:rsid w:val="005F7381"/>
    <w:rsid w:val="0060305E"/>
    <w:rsid w:val="00603BF7"/>
    <w:rsid w:val="00606FFD"/>
    <w:rsid w:val="00610223"/>
    <w:rsid w:val="006165F8"/>
    <w:rsid w:val="00622C58"/>
    <w:rsid w:val="00631F21"/>
    <w:rsid w:val="0063218B"/>
    <w:rsid w:val="006337A4"/>
    <w:rsid w:val="00633F46"/>
    <w:rsid w:val="00636F26"/>
    <w:rsid w:val="0064060E"/>
    <w:rsid w:val="00641B42"/>
    <w:rsid w:val="00646614"/>
    <w:rsid w:val="0065368A"/>
    <w:rsid w:val="006548EB"/>
    <w:rsid w:val="00656079"/>
    <w:rsid w:val="00657749"/>
    <w:rsid w:val="006608A7"/>
    <w:rsid w:val="00663259"/>
    <w:rsid w:val="00666745"/>
    <w:rsid w:val="00671A44"/>
    <w:rsid w:val="00671FF1"/>
    <w:rsid w:val="00674F75"/>
    <w:rsid w:val="006758DD"/>
    <w:rsid w:val="0068113E"/>
    <w:rsid w:val="00682BDE"/>
    <w:rsid w:val="006832FE"/>
    <w:rsid w:val="006871FE"/>
    <w:rsid w:val="00690E3E"/>
    <w:rsid w:val="006969C0"/>
    <w:rsid w:val="006A2E3F"/>
    <w:rsid w:val="006A3C3A"/>
    <w:rsid w:val="006A5C66"/>
    <w:rsid w:val="006A5FB1"/>
    <w:rsid w:val="006A6963"/>
    <w:rsid w:val="006B6435"/>
    <w:rsid w:val="006C1396"/>
    <w:rsid w:val="006C20DA"/>
    <w:rsid w:val="006C6E18"/>
    <w:rsid w:val="006D70FA"/>
    <w:rsid w:val="006E3989"/>
    <w:rsid w:val="006F1AC9"/>
    <w:rsid w:val="006F3873"/>
    <w:rsid w:val="006F691E"/>
    <w:rsid w:val="006F6A5A"/>
    <w:rsid w:val="006F6AC1"/>
    <w:rsid w:val="006F7890"/>
    <w:rsid w:val="00701774"/>
    <w:rsid w:val="007017E1"/>
    <w:rsid w:val="007048AA"/>
    <w:rsid w:val="007059E4"/>
    <w:rsid w:val="007066DF"/>
    <w:rsid w:val="007073E6"/>
    <w:rsid w:val="007074D9"/>
    <w:rsid w:val="00711348"/>
    <w:rsid w:val="007178FE"/>
    <w:rsid w:val="00720037"/>
    <w:rsid w:val="00734C0D"/>
    <w:rsid w:val="00741361"/>
    <w:rsid w:val="00742064"/>
    <w:rsid w:val="0074495A"/>
    <w:rsid w:val="00750A0C"/>
    <w:rsid w:val="00751696"/>
    <w:rsid w:val="007627E7"/>
    <w:rsid w:val="00763590"/>
    <w:rsid w:val="00763D88"/>
    <w:rsid w:val="0076752D"/>
    <w:rsid w:val="00772366"/>
    <w:rsid w:val="00777B65"/>
    <w:rsid w:val="00777FC8"/>
    <w:rsid w:val="00784274"/>
    <w:rsid w:val="007855B5"/>
    <w:rsid w:val="007917D0"/>
    <w:rsid w:val="00794D1B"/>
    <w:rsid w:val="00795224"/>
    <w:rsid w:val="007963A9"/>
    <w:rsid w:val="007979D6"/>
    <w:rsid w:val="007A332C"/>
    <w:rsid w:val="007A5404"/>
    <w:rsid w:val="007A5BB3"/>
    <w:rsid w:val="007B05F5"/>
    <w:rsid w:val="007B0926"/>
    <w:rsid w:val="007B2D6A"/>
    <w:rsid w:val="007B5DFE"/>
    <w:rsid w:val="007C08B2"/>
    <w:rsid w:val="007C46C2"/>
    <w:rsid w:val="007D106C"/>
    <w:rsid w:val="007D20A2"/>
    <w:rsid w:val="007D2889"/>
    <w:rsid w:val="007D2DF5"/>
    <w:rsid w:val="007D5D9D"/>
    <w:rsid w:val="007E1FE4"/>
    <w:rsid w:val="007E2E0A"/>
    <w:rsid w:val="007F404A"/>
    <w:rsid w:val="007F6085"/>
    <w:rsid w:val="0080175B"/>
    <w:rsid w:val="008045FD"/>
    <w:rsid w:val="0080549B"/>
    <w:rsid w:val="00815F84"/>
    <w:rsid w:val="00816938"/>
    <w:rsid w:val="00821E78"/>
    <w:rsid w:val="00827835"/>
    <w:rsid w:val="00830BEF"/>
    <w:rsid w:val="00831788"/>
    <w:rsid w:val="0083602D"/>
    <w:rsid w:val="008366A2"/>
    <w:rsid w:val="0083783E"/>
    <w:rsid w:val="008425B8"/>
    <w:rsid w:val="0084356E"/>
    <w:rsid w:val="008473A9"/>
    <w:rsid w:val="00851D31"/>
    <w:rsid w:val="008523E8"/>
    <w:rsid w:val="008546EB"/>
    <w:rsid w:val="00856939"/>
    <w:rsid w:val="008632B8"/>
    <w:rsid w:val="00863755"/>
    <w:rsid w:val="008672B9"/>
    <w:rsid w:val="00873CD5"/>
    <w:rsid w:val="008748EA"/>
    <w:rsid w:val="00875DED"/>
    <w:rsid w:val="00881395"/>
    <w:rsid w:val="00881A1C"/>
    <w:rsid w:val="00882863"/>
    <w:rsid w:val="00885100"/>
    <w:rsid w:val="00886E4D"/>
    <w:rsid w:val="00890AB4"/>
    <w:rsid w:val="008920D5"/>
    <w:rsid w:val="00893006"/>
    <w:rsid w:val="0089359D"/>
    <w:rsid w:val="008B1E7B"/>
    <w:rsid w:val="008B2500"/>
    <w:rsid w:val="008B44BA"/>
    <w:rsid w:val="008B6D8A"/>
    <w:rsid w:val="008D52A8"/>
    <w:rsid w:val="008D7BCB"/>
    <w:rsid w:val="008E15AF"/>
    <w:rsid w:val="008E5E17"/>
    <w:rsid w:val="008F2908"/>
    <w:rsid w:val="008F5B25"/>
    <w:rsid w:val="008F5BD0"/>
    <w:rsid w:val="00902C11"/>
    <w:rsid w:val="009049B9"/>
    <w:rsid w:val="00911998"/>
    <w:rsid w:val="009124C9"/>
    <w:rsid w:val="00913DC3"/>
    <w:rsid w:val="00915B9E"/>
    <w:rsid w:val="009241FA"/>
    <w:rsid w:val="0092537A"/>
    <w:rsid w:val="0094088A"/>
    <w:rsid w:val="00952B65"/>
    <w:rsid w:val="00953A94"/>
    <w:rsid w:val="00956718"/>
    <w:rsid w:val="00956B74"/>
    <w:rsid w:val="00964613"/>
    <w:rsid w:val="009867FB"/>
    <w:rsid w:val="00987C19"/>
    <w:rsid w:val="0099200B"/>
    <w:rsid w:val="00993F1C"/>
    <w:rsid w:val="009A3787"/>
    <w:rsid w:val="009A630C"/>
    <w:rsid w:val="009B1A02"/>
    <w:rsid w:val="009B3094"/>
    <w:rsid w:val="009B4C4D"/>
    <w:rsid w:val="009B5231"/>
    <w:rsid w:val="009B5C41"/>
    <w:rsid w:val="009C4AA5"/>
    <w:rsid w:val="009D4435"/>
    <w:rsid w:val="009D70A1"/>
    <w:rsid w:val="009E40F6"/>
    <w:rsid w:val="00A008A0"/>
    <w:rsid w:val="00A04E8D"/>
    <w:rsid w:val="00A10DBA"/>
    <w:rsid w:val="00A12512"/>
    <w:rsid w:val="00A13A59"/>
    <w:rsid w:val="00A1650C"/>
    <w:rsid w:val="00A3053F"/>
    <w:rsid w:val="00A317A4"/>
    <w:rsid w:val="00A357E5"/>
    <w:rsid w:val="00A42268"/>
    <w:rsid w:val="00A50FE5"/>
    <w:rsid w:val="00A51DFB"/>
    <w:rsid w:val="00A52696"/>
    <w:rsid w:val="00A53D5C"/>
    <w:rsid w:val="00A54532"/>
    <w:rsid w:val="00A55D0C"/>
    <w:rsid w:val="00A6385A"/>
    <w:rsid w:val="00A64ADE"/>
    <w:rsid w:val="00A70B25"/>
    <w:rsid w:val="00A73855"/>
    <w:rsid w:val="00A77997"/>
    <w:rsid w:val="00A831F5"/>
    <w:rsid w:val="00A909C0"/>
    <w:rsid w:val="00A9236D"/>
    <w:rsid w:val="00A944DB"/>
    <w:rsid w:val="00A94C43"/>
    <w:rsid w:val="00AA0566"/>
    <w:rsid w:val="00AA2FF3"/>
    <w:rsid w:val="00AA45E4"/>
    <w:rsid w:val="00AB17E6"/>
    <w:rsid w:val="00AB21F8"/>
    <w:rsid w:val="00AB26E6"/>
    <w:rsid w:val="00AB5B3E"/>
    <w:rsid w:val="00AB643E"/>
    <w:rsid w:val="00AB6E98"/>
    <w:rsid w:val="00AC121E"/>
    <w:rsid w:val="00AC436D"/>
    <w:rsid w:val="00AD232C"/>
    <w:rsid w:val="00AD44A9"/>
    <w:rsid w:val="00AD7A7E"/>
    <w:rsid w:val="00AE1DDD"/>
    <w:rsid w:val="00AE456E"/>
    <w:rsid w:val="00AF05A3"/>
    <w:rsid w:val="00AF07B6"/>
    <w:rsid w:val="00AF0B07"/>
    <w:rsid w:val="00AF1948"/>
    <w:rsid w:val="00AF2BA5"/>
    <w:rsid w:val="00AF440C"/>
    <w:rsid w:val="00AF5D0F"/>
    <w:rsid w:val="00AF5FEC"/>
    <w:rsid w:val="00B020C5"/>
    <w:rsid w:val="00B07A03"/>
    <w:rsid w:val="00B210DE"/>
    <w:rsid w:val="00B21EDA"/>
    <w:rsid w:val="00B230B9"/>
    <w:rsid w:val="00B23FE2"/>
    <w:rsid w:val="00B25386"/>
    <w:rsid w:val="00B26DFC"/>
    <w:rsid w:val="00B337CF"/>
    <w:rsid w:val="00B372DE"/>
    <w:rsid w:val="00B3790B"/>
    <w:rsid w:val="00B416B8"/>
    <w:rsid w:val="00B41D75"/>
    <w:rsid w:val="00B42EE7"/>
    <w:rsid w:val="00B511F0"/>
    <w:rsid w:val="00B51BF7"/>
    <w:rsid w:val="00B55ADE"/>
    <w:rsid w:val="00B56F72"/>
    <w:rsid w:val="00B626C9"/>
    <w:rsid w:val="00B6275C"/>
    <w:rsid w:val="00B62D19"/>
    <w:rsid w:val="00B67624"/>
    <w:rsid w:val="00B676A4"/>
    <w:rsid w:val="00B67735"/>
    <w:rsid w:val="00B766BD"/>
    <w:rsid w:val="00B800D8"/>
    <w:rsid w:val="00B81129"/>
    <w:rsid w:val="00B8765D"/>
    <w:rsid w:val="00BA043E"/>
    <w:rsid w:val="00BA2F72"/>
    <w:rsid w:val="00BA3E18"/>
    <w:rsid w:val="00BA6086"/>
    <w:rsid w:val="00BB09D5"/>
    <w:rsid w:val="00BB1655"/>
    <w:rsid w:val="00BB1D3D"/>
    <w:rsid w:val="00BB38CA"/>
    <w:rsid w:val="00BB4C0A"/>
    <w:rsid w:val="00BB4C8E"/>
    <w:rsid w:val="00BB5A70"/>
    <w:rsid w:val="00BC25EE"/>
    <w:rsid w:val="00BC3A1F"/>
    <w:rsid w:val="00BD4A72"/>
    <w:rsid w:val="00BD7CE8"/>
    <w:rsid w:val="00BE03EE"/>
    <w:rsid w:val="00BE1FBB"/>
    <w:rsid w:val="00BE2973"/>
    <w:rsid w:val="00BE2F58"/>
    <w:rsid w:val="00BE3FA3"/>
    <w:rsid w:val="00BE5E7F"/>
    <w:rsid w:val="00BF0625"/>
    <w:rsid w:val="00BF284E"/>
    <w:rsid w:val="00BF544C"/>
    <w:rsid w:val="00BF7FF8"/>
    <w:rsid w:val="00C0024E"/>
    <w:rsid w:val="00C014C0"/>
    <w:rsid w:val="00C02426"/>
    <w:rsid w:val="00C03FA5"/>
    <w:rsid w:val="00C0558A"/>
    <w:rsid w:val="00C11664"/>
    <w:rsid w:val="00C13BD6"/>
    <w:rsid w:val="00C13E10"/>
    <w:rsid w:val="00C1417B"/>
    <w:rsid w:val="00C21C98"/>
    <w:rsid w:val="00C2382D"/>
    <w:rsid w:val="00C242ED"/>
    <w:rsid w:val="00C251D3"/>
    <w:rsid w:val="00C30D1E"/>
    <w:rsid w:val="00C347CB"/>
    <w:rsid w:val="00C36112"/>
    <w:rsid w:val="00C36979"/>
    <w:rsid w:val="00C40739"/>
    <w:rsid w:val="00C43C6B"/>
    <w:rsid w:val="00C4532C"/>
    <w:rsid w:val="00C519EA"/>
    <w:rsid w:val="00C5551B"/>
    <w:rsid w:val="00C607AB"/>
    <w:rsid w:val="00C60F42"/>
    <w:rsid w:val="00C63B59"/>
    <w:rsid w:val="00C65B5B"/>
    <w:rsid w:val="00C66322"/>
    <w:rsid w:val="00C66712"/>
    <w:rsid w:val="00C7718F"/>
    <w:rsid w:val="00C8151A"/>
    <w:rsid w:val="00C816AC"/>
    <w:rsid w:val="00C81C64"/>
    <w:rsid w:val="00C832FA"/>
    <w:rsid w:val="00C86288"/>
    <w:rsid w:val="00C9465C"/>
    <w:rsid w:val="00C96F63"/>
    <w:rsid w:val="00C9716B"/>
    <w:rsid w:val="00C97228"/>
    <w:rsid w:val="00CA54D1"/>
    <w:rsid w:val="00CA6746"/>
    <w:rsid w:val="00CB2BDE"/>
    <w:rsid w:val="00CB472A"/>
    <w:rsid w:val="00CB4FEC"/>
    <w:rsid w:val="00CB666D"/>
    <w:rsid w:val="00CB7F99"/>
    <w:rsid w:val="00CC1913"/>
    <w:rsid w:val="00CD4A37"/>
    <w:rsid w:val="00CD6156"/>
    <w:rsid w:val="00CE0E19"/>
    <w:rsid w:val="00CE2916"/>
    <w:rsid w:val="00CE4294"/>
    <w:rsid w:val="00CE5FEB"/>
    <w:rsid w:val="00CF0A35"/>
    <w:rsid w:val="00CF5C84"/>
    <w:rsid w:val="00D22F47"/>
    <w:rsid w:val="00D42418"/>
    <w:rsid w:val="00D45F68"/>
    <w:rsid w:val="00D46818"/>
    <w:rsid w:val="00D575C2"/>
    <w:rsid w:val="00D6077F"/>
    <w:rsid w:val="00D60C08"/>
    <w:rsid w:val="00D6142D"/>
    <w:rsid w:val="00D61806"/>
    <w:rsid w:val="00D67732"/>
    <w:rsid w:val="00D7106A"/>
    <w:rsid w:val="00D75AAD"/>
    <w:rsid w:val="00D775FE"/>
    <w:rsid w:val="00D77B85"/>
    <w:rsid w:val="00D80105"/>
    <w:rsid w:val="00D80453"/>
    <w:rsid w:val="00D8074A"/>
    <w:rsid w:val="00D84294"/>
    <w:rsid w:val="00D931E7"/>
    <w:rsid w:val="00D9432C"/>
    <w:rsid w:val="00D948F4"/>
    <w:rsid w:val="00D97D33"/>
    <w:rsid w:val="00DA61EA"/>
    <w:rsid w:val="00DA6EF2"/>
    <w:rsid w:val="00DA7C4C"/>
    <w:rsid w:val="00DB2F1F"/>
    <w:rsid w:val="00DB30E1"/>
    <w:rsid w:val="00DC245D"/>
    <w:rsid w:val="00DC4C01"/>
    <w:rsid w:val="00DD0106"/>
    <w:rsid w:val="00DD1FF4"/>
    <w:rsid w:val="00DD33B9"/>
    <w:rsid w:val="00DD3852"/>
    <w:rsid w:val="00DD3E53"/>
    <w:rsid w:val="00DE43A7"/>
    <w:rsid w:val="00DE6012"/>
    <w:rsid w:val="00DE7E1B"/>
    <w:rsid w:val="00DF3787"/>
    <w:rsid w:val="00DF4459"/>
    <w:rsid w:val="00DF6857"/>
    <w:rsid w:val="00DF6E2C"/>
    <w:rsid w:val="00DF6F91"/>
    <w:rsid w:val="00E005DC"/>
    <w:rsid w:val="00E0546B"/>
    <w:rsid w:val="00E06CE5"/>
    <w:rsid w:val="00E12374"/>
    <w:rsid w:val="00E1426B"/>
    <w:rsid w:val="00E1771E"/>
    <w:rsid w:val="00E2342E"/>
    <w:rsid w:val="00E244B6"/>
    <w:rsid w:val="00E248C6"/>
    <w:rsid w:val="00E316D4"/>
    <w:rsid w:val="00E33801"/>
    <w:rsid w:val="00E37311"/>
    <w:rsid w:val="00E400BA"/>
    <w:rsid w:val="00E443ED"/>
    <w:rsid w:val="00E453A0"/>
    <w:rsid w:val="00E4587A"/>
    <w:rsid w:val="00E47990"/>
    <w:rsid w:val="00E605B3"/>
    <w:rsid w:val="00E6293F"/>
    <w:rsid w:val="00E6371D"/>
    <w:rsid w:val="00E63ECD"/>
    <w:rsid w:val="00E725B1"/>
    <w:rsid w:val="00E73A9F"/>
    <w:rsid w:val="00E749F2"/>
    <w:rsid w:val="00E76A71"/>
    <w:rsid w:val="00E8515A"/>
    <w:rsid w:val="00E929AF"/>
    <w:rsid w:val="00E93E79"/>
    <w:rsid w:val="00E945AF"/>
    <w:rsid w:val="00E95D28"/>
    <w:rsid w:val="00EA36EC"/>
    <w:rsid w:val="00EA5B00"/>
    <w:rsid w:val="00EA7B68"/>
    <w:rsid w:val="00EB149F"/>
    <w:rsid w:val="00EB22F9"/>
    <w:rsid w:val="00EB29AA"/>
    <w:rsid w:val="00EB50B1"/>
    <w:rsid w:val="00EC13AE"/>
    <w:rsid w:val="00EC34F6"/>
    <w:rsid w:val="00ED19A8"/>
    <w:rsid w:val="00ED279B"/>
    <w:rsid w:val="00EE1109"/>
    <w:rsid w:val="00EE4A5C"/>
    <w:rsid w:val="00EE5403"/>
    <w:rsid w:val="00EF503C"/>
    <w:rsid w:val="00EF562F"/>
    <w:rsid w:val="00EF6A67"/>
    <w:rsid w:val="00F01B03"/>
    <w:rsid w:val="00F064E4"/>
    <w:rsid w:val="00F07EED"/>
    <w:rsid w:val="00F1379B"/>
    <w:rsid w:val="00F20135"/>
    <w:rsid w:val="00F24342"/>
    <w:rsid w:val="00F36329"/>
    <w:rsid w:val="00F36EA0"/>
    <w:rsid w:val="00F37548"/>
    <w:rsid w:val="00F37E5C"/>
    <w:rsid w:val="00F42E49"/>
    <w:rsid w:val="00F527EC"/>
    <w:rsid w:val="00F547D9"/>
    <w:rsid w:val="00F55E3C"/>
    <w:rsid w:val="00F56EF2"/>
    <w:rsid w:val="00F62F24"/>
    <w:rsid w:val="00F66BA8"/>
    <w:rsid w:val="00F715A6"/>
    <w:rsid w:val="00F7617A"/>
    <w:rsid w:val="00F770A5"/>
    <w:rsid w:val="00F80E0C"/>
    <w:rsid w:val="00F82B46"/>
    <w:rsid w:val="00F86719"/>
    <w:rsid w:val="00F92E68"/>
    <w:rsid w:val="00F92EF6"/>
    <w:rsid w:val="00F97686"/>
    <w:rsid w:val="00FA0D10"/>
    <w:rsid w:val="00FB0C20"/>
    <w:rsid w:val="00FB1621"/>
    <w:rsid w:val="00FB41DA"/>
    <w:rsid w:val="00FB4AE9"/>
    <w:rsid w:val="00FB6954"/>
    <w:rsid w:val="00FC7531"/>
    <w:rsid w:val="00FD012A"/>
    <w:rsid w:val="00FD2381"/>
    <w:rsid w:val="00FD518D"/>
    <w:rsid w:val="00FD7067"/>
    <w:rsid w:val="00FE1432"/>
    <w:rsid w:val="00FE6044"/>
    <w:rsid w:val="00FE67D0"/>
    <w:rsid w:val="00FE6B9D"/>
    <w:rsid w:val="00FF17CD"/>
    <w:rsid w:val="00FF262C"/>
    <w:rsid w:val="00FF366A"/>
    <w:rsid w:val="00FF56E2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B2F37"/>
  <w15:docId w15:val="{41C4F26F-7065-46AD-93B2-7246DC72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FEB"/>
    <w:rPr>
      <w:rFonts w:ascii="Calibri" w:eastAsia="Calibri" w:hAnsi="Calibri" w:cs="Times New Roma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59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6C3A"/>
  </w:style>
  <w:style w:type="paragraph" w:styleId="Footer">
    <w:name w:val="footer"/>
    <w:basedOn w:val="Normal"/>
    <w:link w:val="FooterChar"/>
    <w:uiPriority w:val="99"/>
    <w:unhideWhenUsed/>
    <w:rsid w:val="0001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3A"/>
  </w:style>
  <w:style w:type="paragraph" w:styleId="BalloonText">
    <w:name w:val="Balloon Text"/>
    <w:basedOn w:val="Normal"/>
    <w:link w:val="BalloonTextChar"/>
    <w:uiPriority w:val="99"/>
    <w:semiHidden/>
    <w:unhideWhenUsed/>
    <w:rsid w:val="0026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5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0D09"/>
    <w:rPr>
      <w:color w:val="0000FF" w:themeColor="hyperlink"/>
      <w:u w:val="single"/>
    </w:rPr>
  </w:style>
  <w:style w:type="table" w:styleId="TableGrid">
    <w:name w:val="Table Grid"/>
    <w:basedOn w:val="TableNormal"/>
    <w:rsid w:val="001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6142D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B07A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591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NoSpacingChar">
    <w:name w:val="No Spacing Char"/>
    <w:link w:val="NoSpacing"/>
    <w:uiPriority w:val="1"/>
    <w:rsid w:val="00520591"/>
    <w:rPr>
      <w:rFonts w:ascii="Calibri" w:eastAsia="Calibri" w:hAnsi="Calibri" w:cs="Times New Roman"/>
      <w:lang w:val="id-ID"/>
    </w:rPr>
  </w:style>
  <w:style w:type="paragraph" w:styleId="NormalWeb">
    <w:name w:val="Normal (Web)"/>
    <w:basedOn w:val="Normal"/>
    <w:uiPriority w:val="99"/>
    <w:semiHidden/>
    <w:unhideWhenUsed/>
    <w:rsid w:val="00520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52059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2059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6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1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feb.unila.ac.id" TargetMode="External"/><Relationship Id="rId1" Type="http://schemas.openxmlformats.org/officeDocument/2006/relationships/hyperlink" Target="http://feb.unila.ac.id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D%20III%202020%20SAIMUL\SURAT%20MENYURAT\Template%20Surat\KOP%20FEB%20Unila%20Tahun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51E91-DB35-4ABF-99BA-E0431168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 FEB Unila Tahun 2021</Template>
  <TotalTime>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Feb</dc:creator>
  <cp:lastModifiedBy>Mgt34-R205</cp:lastModifiedBy>
  <cp:revision>4</cp:revision>
  <cp:lastPrinted>2025-05-19T07:22:00Z</cp:lastPrinted>
  <dcterms:created xsi:type="dcterms:W3CDTF">2025-11-05T02:41:00Z</dcterms:created>
  <dcterms:modified xsi:type="dcterms:W3CDTF">2025-12-15T08:05:00Z</dcterms:modified>
</cp:coreProperties>
</file>