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3B7EA" w14:textId="77777777" w:rsidR="00BB6B6D" w:rsidRDefault="00BB6B6D" w:rsidP="00BB6B6D">
      <w:pPr>
        <w:spacing w:after="0" w:line="240" w:lineRule="auto"/>
        <w:jc w:val="center"/>
        <w:rPr>
          <w:rFonts w:asciiTheme="majorHAnsi" w:eastAsia="SimSun" w:hAnsiTheme="majorHAnsi"/>
          <w:b/>
          <w:sz w:val="24"/>
          <w:szCs w:val="24"/>
          <w:u w:val="single"/>
          <w:lang w:eastAsia="zh-CN"/>
        </w:rPr>
      </w:pPr>
    </w:p>
    <w:p w14:paraId="15133E70" w14:textId="77777777" w:rsidR="00BB6B6D" w:rsidRPr="00BB6B6D" w:rsidRDefault="00BB6B6D" w:rsidP="00BB6B6D">
      <w:pPr>
        <w:spacing w:after="0" w:line="240" w:lineRule="auto"/>
        <w:jc w:val="center"/>
        <w:rPr>
          <w:rFonts w:asciiTheme="majorHAnsi" w:eastAsia="SimSun" w:hAnsiTheme="majorHAnsi"/>
          <w:b/>
          <w:sz w:val="28"/>
          <w:szCs w:val="28"/>
          <w:u w:val="single"/>
          <w:lang w:eastAsia="zh-CN"/>
        </w:rPr>
      </w:pPr>
      <w:r w:rsidRPr="00BB6B6D">
        <w:rPr>
          <w:rFonts w:asciiTheme="majorHAnsi" w:eastAsia="SimSun" w:hAnsiTheme="majorHAnsi"/>
          <w:b/>
          <w:sz w:val="28"/>
          <w:szCs w:val="28"/>
          <w:u w:val="single"/>
          <w:lang w:eastAsia="zh-CN"/>
        </w:rPr>
        <w:t>SYARAT PENGAJUAN SEMINAR PROPOSAL</w:t>
      </w:r>
    </w:p>
    <w:p w14:paraId="1E4F0B88" w14:textId="77777777" w:rsidR="00BB6B6D" w:rsidRPr="00BB6B6D" w:rsidRDefault="00BB6B6D" w:rsidP="00BB6B6D">
      <w:pPr>
        <w:tabs>
          <w:tab w:val="left" w:pos="993"/>
          <w:tab w:val="left" w:pos="5040"/>
        </w:tabs>
        <w:spacing w:after="0" w:line="240" w:lineRule="auto"/>
        <w:rPr>
          <w:rFonts w:asciiTheme="majorHAnsi" w:eastAsia="SimSun" w:hAnsiTheme="majorHAnsi"/>
          <w:b/>
          <w:sz w:val="24"/>
          <w:szCs w:val="24"/>
          <w:u w:val="single"/>
          <w:lang w:eastAsia="zh-CN"/>
        </w:rPr>
      </w:pPr>
    </w:p>
    <w:p w14:paraId="597A26C3" w14:textId="44D69C60" w:rsidR="00BB6B6D" w:rsidRPr="00BB6B6D" w:rsidRDefault="00BB6B6D" w:rsidP="00BB6B6D">
      <w:pPr>
        <w:tabs>
          <w:tab w:val="left" w:pos="2835"/>
        </w:tabs>
        <w:spacing w:after="0"/>
        <w:ind w:left="142"/>
        <w:jc w:val="both"/>
        <w:rPr>
          <w:rFonts w:asciiTheme="majorHAnsi" w:eastAsia="SimSun" w:hAnsiTheme="majorHAnsi" w:cs="Arial"/>
          <w:sz w:val="24"/>
          <w:szCs w:val="24"/>
          <w:lang w:eastAsia="zh-CN"/>
        </w:rPr>
      </w:pP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Nama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Mahasiswa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  <w:t xml:space="preserve">: </w:t>
      </w:r>
    </w:p>
    <w:p w14:paraId="3E2DF62F" w14:textId="7839E0FE" w:rsidR="00BB6B6D" w:rsidRPr="00BB6B6D" w:rsidRDefault="00BB6B6D" w:rsidP="00BB6B6D">
      <w:pPr>
        <w:tabs>
          <w:tab w:val="left" w:pos="2835"/>
        </w:tabs>
        <w:spacing w:after="0"/>
        <w:ind w:left="142" w:right="-22"/>
        <w:jc w:val="both"/>
        <w:rPr>
          <w:rFonts w:asciiTheme="majorHAnsi" w:eastAsia="SimSun" w:hAnsiTheme="majorHAnsi" w:cs="Arial"/>
          <w:sz w:val="24"/>
          <w:szCs w:val="24"/>
          <w:lang w:eastAsia="zh-CN"/>
        </w:rPr>
      </w:pP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Nomor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Pokok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Mahasiswa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  <w:t xml:space="preserve">: </w:t>
      </w:r>
    </w:p>
    <w:p w14:paraId="044A3FC5" w14:textId="77777777" w:rsidR="00BB6B6D" w:rsidRPr="00BB6B6D" w:rsidRDefault="00BB6B6D" w:rsidP="00BB6B6D">
      <w:pPr>
        <w:tabs>
          <w:tab w:val="left" w:pos="2835"/>
        </w:tabs>
        <w:spacing w:after="0"/>
        <w:ind w:left="142" w:right="-45"/>
        <w:jc w:val="both"/>
        <w:rPr>
          <w:rFonts w:asciiTheme="majorHAnsi" w:eastAsia="SimSun" w:hAnsiTheme="majorHAnsi" w:cs="Arial"/>
          <w:sz w:val="24"/>
          <w:szCs w:val="24"/>
          <w:lang w:eastAsia="zh-CN"/>
        </w:rPr>
      </w:pP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Fakultas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  <w:t xml:space="preserve">: Ekonomi dan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Bisnis</w:t>
      </w:r>
      <w:proofErr w:type="spellEnd"/>
    </w:p>
    <w:p w14:paraId="2F7D221D" w14:textId="77777777" w:rsidR="00BB6B6D" w:rsidRPr="00BB6B6D" w:rsidRDefault="00BB6B6D" w:rsidP="00BB6B6D">
      <w:pPr>
        <w:tabs>
          <w:tab w:val="left" w:pos="2835"/>
          <w:tab w:val="left" w:pos="4536"/>
        </w:tabs>
        <w:spacing w:after="0"/>
        <w:ind w:left="142"/>
        <w:jc w:val="both"/>
        <w:rPr>
          <w:rFonts w:asciiTheme="majorHAnsi" w:eastAsia="SimSun" w:hAnsiTheme="majorHAnsi" w:cs="Arial"/>
          <w:sz w:val="24"/>
          <w:szCs w:val="24"/>
          <w:lang w:eastAsia="zh-CN"/>
        </w:rPr>
      </w:pP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Program Studi </w:t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  <w:t xml:space="preserve">: </w:t>
      </w:r>
      <w:r w:rsidRPr="00BB6B6D">
        <w:rPr>
          <w:rFonts w:asciiTheme="majorHAnsi" w:eastAsia="SimSun" w:hAnsiTheme="majorHAnsi" w:cs="Arial"/>
          <w:sz w:val="24"/>
          <w:szCs w:val="24"/>
          <w:lang w:val="id-ID" w:eastAsia="zh-CN"/>
        </w:rPr>
        <w:t xml:space="preserve">Doktor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Ilmu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Akuntansi</w:t>
      </w:r>
      <w:proofErr w:type="spellEnd"/>
    </w:p>
    <w:p w14:paraId="6E927931" w14:textId="77777777" w:rsidR="00BB6B6D" w:rsidRPr="00BB6B6D" w:rsidRDefault="00BB6B6D" w:rsidP="00BB6B6D">
      <w:pPr>
        <w:tabs>
          <w:tab w:val="left" w:pos="2835"/>
          <w:tab w:val="left" w:pos="4536"/>
        </w:tabs>
        <w:spacing w:after="0"/>
        <w:ind w:left="142"/>
        <w:jc w:val="both"/>
        <w:rPr>
          <w:rFonts w:asciiTheme="majorHAnsi" w:eastAsia="SimSun" w:hAnsiTheme="majorHAnsi" w:cs="Arial"/>
          <w:sz w:val="24"/>
          <w:szCs w:val="24"/>
          <w:lang w:eastAsia="zh-CN"/>
        </w:rPr>
      </w:pPr>
      <w:r w:rsidRPr="00BB6B6D">
        <w:rPr>
          <w:rFonts w:asciiTheme="majorHAnsi" w:eastAsia="SimSun" w:hAnsiTheme="majorHAnsi" w:cs="Arial"/>
          <w:sz w:val="24"/>
          <w:szCs w:val="24"/>
          <w:lang w:val="id-ID" w:eastAsia="zh-CN"/>
        </w:rPr>
        <w:t>Konsentrasi</w:t>
      </w:r>
      <w:r w:rsidRPr="00BB6B6D">
        <w:rPr>
          <w:rFonts w:asciiTheme="majorHAnsi" w:eastAsia="SimSun" w:hAnsiTheme="majorHAnsi" w:cs="Arial"/>
          <w:sz w:val="24"/>
          <w:szCs w:val="24"/>
          <w:lang w:val="id-ID" w:eastAsia="zh-CN"/>
        </w:rPr>
        <w:tab/>
        <w:t xml:space="preserve">: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Akuntansi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Keuangan</w:t>
      </w:r>
    </w:p>
    <w:p w14:paraId="044031A9" w14:textId="5F797379" w:rsidR="00BB6B6D" w:rsidRDefault="00BB6B6D" w:rsidP="00BB6B6D">
      <w:pPr>
        <w:tabs>
          <w:tab w:val="left" w:pos="2835"/>
        </w:tabs>
        <w:spacing w:after="0"/>
        <w:ind w:left="2977" w:hanging="2835"/>
        <w:rPr>
          <w:rFonts w:asciiTheme="majorHAnsi" w:eastAsia="SimSun" w:hAnsiTheme="majorHAnsi" w:cs="Arial"/>
          <w:sz w:val="24"/>
          <w:szCs w:val="24"/>
          <w:lang w:val="sv-SE" w:eastAsia="zh-CN"/>
        </w:rPr>
      </w:pPr>
      <w:r w:rsidRPr="00BB6B6D">
        <w:rPr>
          <w:rFonts w:asciiTheme="majorHAnsi" w:eastAsia="SimSun" w:hAnsiTheme="majorHAnsi" w:cs="Arial"/>
          <w:sz w:val="24"/>
          <w:szCs w:val="24"/>
          <w:lang w:val="sv-SE" w:eastAsia="zh-CN"/>
        </w:rPr>
        <w:t xml:space="preserve">Judul </w:t>
      </w:r>
      <w:r w:rsidRPr="00BB6B6D">
        <w:rPr>
          <w:rFonts w:asciiTheme="majorHAnsi" w:eastAsia="SimSun" w:hAnsiTheme="majorHAnsi" w:cs="Arial"/>
          <w:sz w:val="24"/>
          <w:szCs w:val="24"/>
          <w:lang w:val="id-ID" w:eastAsia="zh-CN"/>
        </w:rPr>
        <w:t>Disertasi</w:t>
      </w:r>
      <w:r w:rsidRPr="00BB6B6D">
        <w:rPr>
          <w:rFonts w:asciiTheme="majorHAnsi" w:eastAsia="SimSun" w:hAnsiTheme="majorHAnsi" w:cs="Arial"/>
          <w:sz w:val="24"/>
          <w:szCs w:val="24"/>
          <w:lang w:val="sv-SE" w:eastAsia="zh-CN"/>
        </w:rPr>
        <w:t xml:space="preserve">     </w:t>
      </w:r>
      <w:r w:rsidRPr="00BB6B6D">
        <w:rPr>
          <w:rFonts w:asciiTheme="majorHAnsi" w:eastAsia="SimSun" w:hAnsiTheme="majorHAnsi" w:cs="Arial"/>
          <w:sz w:val="24"/>
          <w:szCs w:val="24"/>
          <w:lang w:val="sv-SE" w:eastAsia="zh-CN"/>
        </w:rPr>
        <w:tab/>
        <w:t>:</w:t>
      </w:r>
      <w:r w:rsidRPr="00BB6B6D">
        <w:rPr>
          <w:rFonts w:asciiTheme="majorHAnsi" w:eastAsia="SimSun" w:hAnsiTheme="majorHAnsi" w:cs="Arial"/>
          <w:sz w:val="24"/>
          <w:szCs w:val="24"/>
          <w:lang w:val="sv-SE" w:eastAsia="zh-CN"/>
        </w:rPr>
        <w:tab/>
      </w:r>
    </w:p>
    <w:p w14:paraId="2DBDC064" w14:textId="77777777" w:rsidR="00BB6B6D" w:rsidRPr="00BB6B6D" w:rsidRDefault="00BB6B6D" w:rsidP="00BB6B6D">
      <w:pPr>
        <w:tabs>
          <w:tab w:val="left" w:pos="2835"/>
        </w:tabs>
        <w:spacing w:after="0" w:line="240" w:lineRule="auto"/>
        <w:ind w:left="2977" w:hanging="2835"/>
        <w:rPr>
          <w:rFonts w:asciiTheme="majorHAnsi" w:eastAsia="SimSun" w:hAnsiTheme="majorHAnsi" w:cs="Arial"/>
          <w:sz w:val="24"/>
          <w:szCs w:val="24"/>
          <w:lang w:val="sv-SE" w:eastAsia="zh-CN"/>
        </w:rPr>
      </w:pPr>
    </w:p>
    <w:p w14:paraId="638A854E" w14:textId="77777777" w:rsidR="00BB6B6D" w:rsidRPr="00BB6B6D" w:rsidRDefault="00BB6B6D" w:rsidP="00BB6B6D">
      <w:pPr>
        <w:spacing w:after="0"/>
        <w:rPr>
          <w:rFonts w:asciiTheme="majorHAnsi" w:eastAsia="SimSun" w:hAnsiTheme="majorHAnsi" w:cs="Arial"/>
          <w:b/>
          <w:sz w:val="24"/>
          <w:szCs w:val="24"/>
          <w:lang w:eastAsia="zh-CN"/>
        </w:rPr>
      </w:pPr>
      <w:proofErr w:type="spellStart"/>
      <w:r w:rsidRPr="00BB6B6D">
        <w:rPr>
          <w:rFonts w:asciiTheme="majorHAnsi" w:eastAsia="SimSun" w:hAnsiTheme="majorHAnsi" w:cs="Arial"/>
          <w:b/>
          <w:sz w:val="24"/>
          <w:szCs w:val="24"/>
          <w:lang w:eastAsia="zh-CN"/>
        </w:rPr>
        <w:t>Kelengkapan</w:t>
      </w:r>
      <w:proofErr w:type="spellEnd"/>
      <w:r w:rsidRPr="00BB6B6D">
        <w:rPr>
          <w:rFonts w:asciiTheme="majorHAnsi" w:eastAsia="SimSun" w:hAnsiTheme="majorHAnsi" w:cs="Arial"/>
          <w:b/>
          <w:sz w:val="24"/>
          <w:szCs w:val="24"/>
          <w:lang w:eastAsia="zh-CN"/>
        </w:rPr>
        <w:t xml:space="preserve"> </w:t>
      </w:r>
      <w:proofErr w:type="spellStart"/>
      <w:r w:rsidRPr="00BB6B6D">
        <w:rPr>
          <w:rFonts w:asciiTheme="majorHAnsi" w:eastAsia="SimSun" w:hAnsiTheme="majorHAnsi" w:cs="Arial"/>
          <w:b/>
          <w:sz w:val="24"/>
          <w:szCs w:val="24"/>
          <w:lang w:eastAsia="zh-CN"/>
        </w:rPr>
        <w:t>Persyaratan</w:t>
      </w:r>
      <w:proofErr w:type="spellEnd"/>
      <w:r w:rsidRPr="00BB6B6D">
        <w:rPr>
          <w:rFonts w:asciiTheme="majorHAnsi" w:eastAsia="SimSun" w:hAnsiTheme="majorHAnsi" w:cs="Arial"/>
          <w:b/>
          <w:sz w:val="24"/>
          <w:szCs w:val="24"/>
          <w:lang w:eastAsia="zh-CN"/>
        </w:rPr>
        <w:t>:</w:t>
      </w:r>
    </w:p>
    <w:p w14:paraId="5428FE64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sz w:val="24"/>
          <w:szCs w:val="24"/>
          <w:lang w:val="id-ID"/>
        </w:rPr>
        <w:t>Menyerahkan</w:t>
      </w:r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fotocopy</w:t>
      </w:r>
      <w:proofErr w:type="spellEnd"/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 Slip SPP</w:t>
      </w:r>
      <w:r w:rsidRPr="00BB6B6D">
        <w:rPr>
          <w:rFonts w:asciiTheme="majorHAnsi" w:hAnsiTheme="majorHAnsi" w:cs="Arial"/>
          <w:sz w:val="24"/>
          <w:szCs w:val="24"/>
        </w:rPr>
        <w:t xml:space="preserve"> semester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awal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-</w:t>
      </w: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 terakhir </w:t>
      </w:r>
      <w:r w:rsidRPr="00BB6B6D">
        <w:rPr>
          <w:rFonts w:asciiTheme="majorHAnsi" w:hAnsiTheme="majorHAnsi" w:cs="Arial"/>
          <w:b/>
          <w:sz w:val="24"/>
          <w:szCs w:val="24"/>
          <w:lang w:val="id-ID"/>
        </w:rPr>
        <w:t>(</w:t>
      </w:r>
      <w:r w:rsidRPr="00BB6B6D">
        <w:rPr>
          <w:rFonts w:asciiTheme="majorHAnsi" w:hAnsiTheme="majorHAnsi" w:cs="Arial"/>
          <w:b/>
          <w:sz w:val="24"/>
          <w:szCs w:val="24"/>
        </w:rPr>
        <w:t xml:space="preserve">masing-masing </w:t>
      </w:r>
      <w:r w:rsidRPr="00BB6B6D">
        <w:rPr>
          <w:rFonts w:asciiTheme="majorHAnsi" w:hAnsiTheme="majorHAnsi" w:cs="Arial"/>
          <w:b/>
          <w:sz w:val="24"/>
          <w:szCs w:val="24"/>
          <w:lang w:val="id-ID"/>
        </w:rPr>
        <w:t>1 Lembar)</w:t>
      </w:r>
    </w:p>
    <w:p w14:paraId="43B4223D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Menyerahkan lembar persetujuan Seminar Proposal Disertasi yang telah ditandatangani oleh komisi pembimbing </w:t>
      </w:r>
      <w:r w:rsidRPr="00BB6B6D">
        <w:rPr>
          <w:rFonts w:asciiTheme="majorHAnsi" w:hAnsiTheme="majorHAnsi" w:cs="Arial"/>
          <w:b/>
          <w:bCs/>
          <w:sz w:val="24"/>
          <w:szCs w:val="24"/>
          <w:lang w:val="id-ID"/>
        </w:rPr>
        <w:t>(1 Lembar)</w:t>
      </w:r>
    </w:p>
    <w:p w14:paraId="709244D1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bCs/>
          <w:sz w:val="24"/>
          <w:szCs w:val="24"/>
        </w:rPr>
        <w:t xml:space="preserve">Telah </w:t>
      </w:r>
      <w:proofErr w:type="spellStart"/>
      <w:r w:rsidRPr="00BB6B6D">
        <w:rPr>
          <w:rFonts w:asciiTheme="majorHAnsi" w:hAnsiTheme="majorHAnsi" w:cs="Arial"/>
          <w:bCs/>
          <w:sz w:val="24"/>
          <w:szCs w:val="24"/>
        </w:rPr>
        <w:t>melaksanakan</w:t>
      </w:r>
      <w:proofErr w:type="spellEnd"/>
      <w:r w:rsidRPr="00BB6B6D">
        <w:rPr>
          <w:rFonts w:asciiTheme="majorHAnsi" w:hAnsiTheme="majorHAnsi" w:cs="Arial"/>
          <w:bCs/>
          <w:sz w:val="24"/>
          <w:szCs w:val="24"/>
        </w:rPr>
        <w:t xml:space="preserve"> Bimber/</w:t>
      </w:r>
      <w:proofErr w:type="spellStart"/>
      <w:r w:rsidRPr="00BB6B6D">
        <w:rPr>
          <w:rFonts w:asciiTheme="majorHAnsi" w:hAnsiTheme="majorHAnsi" w:cs="Arial"/>
          <w:bCs/>
          <w:sz w:val="24"/>
          <w:szCs w:val="24"/>
        </w:rPr>
        <w:t>Sidkom</w:t>
      </w:r>
      <w:proofErr w:type="spellEnd"/>
      <w:r w:rsidRPr="00BB6B6D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bCs/>
          <w:sz w:val="24"/>
          <w:szCs w:val="24"/>
        </w:rPr>
        <w:t>dengan</w:t>
      </w:r>
      <w:proofErr w:type="spellEnd"/>
      <w:r w:rsidRPr="00BB6B6D">
        <w:rPr>
          <w:rFonts w:asciiTheme="majorHAnsi" w:hAnsiTheme="majorHAnsi" w:cs="Arial"/>
          <w:bCs/>
          <w:sz w:val="24"/>
          <w:szCs w:val="24"/>
        </w:rPr>
        <w:t xml:space="preserve"> Promotor dan Co Promotor</w:t>
      </w:r>
    </w:p>
    <w:p w14:paraId="3666EAC8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proofErr w:type="spellStart"/>
      <w:r w:rsidRPr="00BB6B6D">
        <w:rPr>
          <w:rFonts w:asciiTheme="majorHAnsi" w:hAnsiTheme="majorHAnsi" w:cs="Arial"/>
          <w:sz w:val="24"/>
          <w:szCs w:val="24"/>
        </w:rPr>
        <w:t>Pernah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mengikuti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Seminar </w:t>
      </w:r>
      <w:r w:rsidRPr="00BB6B6D">
        <w:rPr>
          <w:rFonts w:asciiTheme="majorHAnsi" w:hAnsiTheme="majorHAnsi" w:cs="Arial"/>
          <w:sz w:val="24"/>
          <w:szCs w:val="24"/>
          <w:lang w:val="id-ID"/>
        </w:rPr>
        <w:t>baik didalam maupun di luar Program Pascasarjana Universitas Lampung</w:t>
      </w:r>
      <w:r w:rsidRPr="00BB6B6D">
        <w:rPr>
          <w:rFonts w:asciiTheme="majorHAnsi" w:hAnsiTheme="majorHAnsi" w:cs="Arial"/>
          <w:sz w:val="24"/>
          <w:szCs w:val="24"/>
        </w:rPr>
        <w:t xml:space="preserve"> (minimal 5x)</w:t>
      </w:r>
    </w:p>
    <w:p w14:paraId="2549C104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proofErr w:type="spellStart"/>
      <w:r w:rsidRPr="00BB6B6D">
        <w:rPr>
          <w:rFonts w:asciiTheme="majorHAnsi" w:hAnsiTheme="majorHAnsi" w:cs="Arial"/>
          <w:sz w:val="24"/>
          <w:szCs w:val="24"/>
        </w:rPr>
        <w:t>Pernah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mengikuti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Seminar Nasional/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Kolokium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APDMI (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menyerahkan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bukti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sertfikat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>)</w:t>
      </w:r>
    </w:p>
    <w:p w14:paraId="197E7F70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Menyerahkan Proposal Disertasi </w:t>
      </w:r>
      <w:r w:rsidRPr="00BB6B6D">
        <w:rPr>
          <w:rFonts w:asciiTheme="majorHAnsi" w:hAnsiTheme="majorHAnsi" w:cs="Arial"/>
          <w:sz w:val="24"/>
          <w:szCs w:val="24"/>
        </w:rPr>
        <w:t xml:space="preserve">yang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dijilid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Soft</w:t>
      </w: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 cover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berwarna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B6B6D">
        <w:rPr>
          <w:rFonts w:asciiTheme="majorHAnsi" w:hAnsiTheme="majorHAnsi" w:cs="Arial"/>
          <w:sz w:val="24"/>
          <w:szCs w:val="24"/>
        </w:rPr>
        <w:t>hitam</w:t>
      </w:r>
      <w:proofErr w:type="spellEnd"/>
      <w:r w:rsidRPr="00BB6B6D">
        <w:rPr>
          <w:rFonts w:asciiTheme="majorHAnsi" w:hAnsiTheme="majorHAnsi" w:cs="Arial"/>
          <w:sz w:val="24"/>
          <w:szCs w:val="24"/>
        </w:rPr>
        <w:t xml:space="preserve"> </w:t>
      </w:r>
      <w:r w:rsidRPr="00BB6B6D">
        <w:rPr>
          <w:rFonts w:asciiTheme="majorHAnsi" w:hAnsiTheme="majorHAnsi" w:cs="Arial"/>
          <w:b/>
          <w:sz w:val="24"/>
          <w:szCs w:val="24"/>
          <w:lang w:val="id-ID"/>
        </w:rPr>
        <w:t>(sebanyak tim penguji dan 1 Exp untuk arsip prodi)</w:t>
      </w:r>
    </w:p>
    <w:p w14:paraId="24EB9C05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Menyerahkan </w:t>
      </w:r>
      <w:r w:rsidRPr="00BB6B6D">
        <w:rPr>
          <w:rFonts w:asciiTheme="majorHAnsi" w:hAnsiTheme="majorHAnsi" w:cs="Arial"/>
          <w:sz w:val="24"/>
          <w:szCs w:val="24"/>
        </w:rPr>
        <w:t xml:space="preserve">Power Point (PPT) </w:t>
      </w:r>
      <w:r w:rsidRPr="00BB6B6D">
        <w:rPr>
          <w:rFonts w:asciiTheme="majorHAnsi" w:hAnsiTheme="majorHAnsi" w:cs="Arial"/>
          <w:b/>
          <w:sz w:val="24"/>
          <w:szCs w:val="24"/>
          <w:lang w:val="id-ID"/>
        </w:rPr>
        <w:t>(1 Exp untuk arsip prodi)</w:t>
      </w:r>
    </w:p>
    <w:p w14:paraId="7DCD255C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b/>
          <w:sz w:val="24"/>
          <w:szCs w:val="24"/>
          <w:lang w:val="id-ID"/>
        </w:rPr>
      </w:pPr>
      <w:r w:rsidRPr="00BB6B6D">
        <w:rPr>
          <w:rFonts w:asciiTheme="majorHAnsi" w:hAnsiTheme="majorHAnsi" w:cs="Arial"/>
          <w:bCs/>
          <w:sz w:val="24"/>
          <w:szCs w:val="24"/>
          <w:lang w:val="id-ID"/>
        </w:rPr>
        <w:t>Menyerahkan Ringkasan</w:t>
      </w:r>
      <w:r>
        <w:rPr>
          <w:rFonts w:asciiTheme="majorHAnsi" w:hAnsiTheme="majorHAnsi" w:cs="Arial"/>
          <w:bCs/>
          <w:sz w:val="24"/>
          <w:szCs w:val="24"/>
        </w:rPr>
        <w:t xml:space="preserve"> proposal</w:t>
      </w:r>
      <w:r w:rsidRPr="00BB6B6D">
        <w:rPr>
          <w:rFonts w:asciiTheme="majorHAnsi" w:hAnsiTheme="majorHAnsi" w:cs="Arial"/>
          <w:bCs/>
          <w:sz w:val="24"/>
          <w:szCs w:val="24"/>
          <w:lang w:val="id-ID"/>
        </w:rPr>
        <w:t xml:space="preserve"> Disertasi </w:t>
      </w:r>
      <w:r w:rsidRPr="00BB6B6D">
        <w:rPr>
          <w:rFonts w:asciiTheme="majorHAnsi" w:hAnsiTheme="majorHAnsi" w:cs="Arial"/>
          <w:b/>
          <w:bCs/>
          <w:sz w:val="24"/>
          <w:szCs w:val="24"/>
          <w:lang w:val="id-ID"/>
        </w:rPr>
        <w:t>(10 Exp)</w:t>
      </w:r>
    </w:p>
    <w:p w14:paraId="421F2771" w14:textId="77777777" w:rsidR="00BB6B6D" w:rsidRPr="00BB6B6D" w:rsidRDefault="00BB6B6D" w:rsidP="00BB6B6D">
      <w:pPr>
        <w:numPr>
          <w:ilvl w:val="0"/>
          <w:numId w:val="44"/>
        </w:numPr>
        <w:spacing w:after="0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BB6B6D">
        <w:rPr>
          <w:rFonts w:asciiTheme="majorHAnsi" w:hAnsiTheme="majorHAnsi" w:cs="Arial"/>
          <w:sz w:val="24"/>
          <w:szCs w:val="24"/>
          <w:lang w:val="id-ID"/>
        </w:rPr>
        <w:t xml:space="preserve">Mendaftar paling lambat </w:t>
      </w:r>
      <w:r w:rsidRPr="00BB6B6D">
        <w:rPr>
          <w:rFonts w:asciiTheme="majorHAnsi" w:hAnsiTheme="majorHAnsi" w:cs="Arial"/>
          <w:b/>
          <w:sz w:val="24"/>
          <w:szCs w:val="24"/>
          <w:lang w:val="id-ID"/>
        </w:rPr>
        <w:t xml:space="preserve">10 hari </w:t>
      </w:r>
      <w:r w:rsidRPr="00BB6B6D">
        <w:rPr>
          <w:rFonts w:asciiTheme="majorHAnsi" w:hAnsiTheme="majorHAnsi" w:cs="Arial"/>
          <w:sz w:val="24"/>
          <w:szCs w:val="24"/>
          <w:lang w:val="id-ID"/>
        </w:rPr>
        <w:t>sebelum pelaksanaan seminar proposal.</w:t>
      </w:r>
    </w:p>
    <w:p w14:paraId="4038FEFB" w14:textId="77777777" w:rsidR="00BB6B6D" w:rsidRDefault="00BB6B6D" w:rsidP="00BB6B6D">
      <w:pPr>
        <w:spacing w:after="0" w:line="240" w:lineRule="auto"/>
        <w:rPr>
          <w:rFonts w:asciiTheme="majorHAnsi" w:eastAsia="SimSun" w:hAnsiTheme="majorHAnsi" w:cs="Arial"/>
          <w:sz w:val="24"/>
          <w:szCs w:val="24"/>
          <w:lang w:eastAsia="zh-CN"/>
        </w:rPr>
      </w:pPr>
    </w:p>
    <w:p w14:paraId="659AB05C" w14:textId="77777777" w:rsidR="00BB6B6D" w:rsidRPr="00BB6B6D" w:rsidRDefault="00BB6B6D" w:rsidP="00BB6B6D">
      <w:pPr>
        <w:spacing w:after="0" w:line="240" w:lineRule="auto"/>
        <w:rPr>
          <w:rFonts w:asciiTheme="majorHAnsi" w:eastAsia="SimSun" w:hAnsiTheme="majorHAnsi" w:cs="Arial"/>
          <w:sz w:val="24"/>
          <w:szCs w:val="24"/>
          <w:lang w:eastAsia="zh-CN"/>
        </w:rPr>
      </w:pPr>
    </w:p>
    <w:p w14:paraId="7A6C96B4" w14:textId="77777777" w:rsidR="00BB6B6D" w:rsidRPr="00BB6B6D" w:rsidRDefault="007318E4" w:rsidP="00BB6B6D">
      <w:pPr>
        <w:spacing w:after="0" w:line="240" w:lineRule="auto"/>
        <w:ind w:left="4320" w:firstLine="720"/>
        <w:rPr>
          <w:rFonts w:asciiTheme="majorHAnsi" w:eastAsia="SimSun" w:hAnsiTheme="majorHAnsi" w:cs="Arial"/>
          <w:sz w:val="24"/>
          <w:szCs w:val="24"/>
          <w:lang w:eastAsia="zh-CN"/>
        </w:rPr>
      </w:pPr>
      <w:r>
        <w:rPr>
          <w:rFonts w:asciiTheme="majorHAnsi" w:eastAsia="SimSun" w:hAnsiTheme="majorHAnsi" w:cs="Arial"/>
          <w:sz w:val="24"/>
          <w:szCs w:val="24"/>
          <w:lang w:eastAsia="zh-CN"/>
        </w:rPr>
        <w:t>Bandar Lampung, 30</w:t>
      </w:r>
      <w:r w:rsid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</w:t>
      </w:r>
      <w:proofErr w:type="spellStart"/>
      <w:r w:rsidR="00BB6B6D">
        <w:rPr>
          <w:rFonts w:asciiTheme="majorHAnsi" w:eastAsia="SimSun" w:hAnsiTheme="majorHAnsi" w:cs="Arial"/>
          <w:sz w:val="24"/>
          <w:szCs w:val="24"/>
          <w:lang w:eastAsia="zh-CN"/>
        </w:rPr>
        <w:t>Desember</w:t>
      </w:r>
      <w:proofErr w:type="spellEnd"/>
      <w:r w:rsid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2024</w:t>
      </w:r>
    </w:p>
    <w:p w14:paraId="32DE7D10" w14:textId="77777777" w:rsidR="00BB6B6D" w:rsidRPr="00BB6B6D" w:rsidRDefault="00BB6B6D" w:rsidP="00BB6B6D">
      <w:pPr>
        <w:spacing w:after="0" w:line="240" w:lineRule="auto"/>
        <w:ind w:left="5040"/>
        <w:rPr>
          <w:rFonts w:asciiTheme="majorHAnsi" w:eastAsia="SimSun" w:hAnsiTheme="majorHAnsi" w:cs="Arial"/>
          <w:sz w:val="24"/>
          <w:szCs w:val="24"/>
          <w:lang w:eastAsia="zh-CN"/>
        </w:rPr>
      </w:pP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Mengetahui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,</w:t>
      </w:r>
    </w:p>
    <w:p w14:paraId="1C70AA74" w14:textId="77777777" w:rsidR="00BB6B6D" w:rsidRPr="00BB6B6D" w:rsidRDefault="00BB6B6D" w:rsidP="00BB6B6D">
      <w:pPr>
        <w:spacing w:after="0" w:line="240" w:lineRule="auto"/>
        <w:rPr>
          <w:rFonts w:asciiTheme="majorHAnsi" w:eastAsia="SimSun" w:hAnsiTheme="majorHAnsi" w:cs="Arial"/>
          <w:sz w:val="24"/>
          <w:szCs w:val="24"/>
          <w:lang w:eastAsia="zh-CN"/>
        </w:rPr>
      </w:pP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Staf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Akademik PDIA </w:t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Ketua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Program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Doktor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Ilmu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Akuntansi FEB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Unila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ab/>
        <w:t xml:space="preserve"> </w:t>
      </w:r>
    </w:p>
    <w:p w14:paraId="2947DD3D" w14:textId="77777777" w:rsidR="00BB6B6D" w:rsidRPr="00BB6B6D" w:rsidRDefault="00BB6B6D" w:rsidP="00BB6B6D">
      <w:pPr>
        <w:tabs>
          <w:tab w:val="left" w:pos="4065"/>
        </w:tabs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</w:pPr>
    </w:p>
    <w:p w14:paraId="44FF305F" w14:textId="77777777" w:rsidR="00BB6B6D" w:rsidRPr="00BB6B6D" w:rsidRDefault="00BB6B6D" w:rsidP="00BB6B6D">
      <w:pPr>
        <w:tabs>
          <w:tab w:val="left" w:pos="4065"/>
        </w:tabs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</w:pPr>
    </w:p>
    <w:p w14:paraId="0CEF83BB" w14:textId="77777777" w:rsidR="00BB6B6D" w:rsidRPr="00BB6B6D" w:rsidRDefault="00BB6B6D" w:rsidP="00BB6B6D">
      <w:pPr>
        <w:tabs>
          <w:tab w:val="left" w:pos="4065"/>
        </w:tabs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</w:pPr>
    </w:p>
    <w:p w14:paraId="5B9D60E4" w14:textId="77777777" w:rsidR="00BB6B6D" w:rsidRPr="00BB6B6D" w:rsidRDefault="00BB6B6D" w:rsidP="00BB6B6D">
      <w:pPr>
        <w:tabs>
          <w:tab w:val="left" w:pos="4065"/>
        </w:tabs>
        <w:spacing w:after="0" w:line="240" w:lineRule="auto"/>
        <w:rPr>
          <w:rFonts w:asciiTheme="majorHAnsi" w:eastAsia="SimSun" w:hAnsiTheme="majorHAnsi" w:cs="Arial"/>
          <w:color w:val="000000"/>
          <w:sz w:val="24"/>
          <w:szCs w:val="24"/>
          <w:lang w:eastAsia="zh-CN"/>
        </w:rPr>
      </w:pP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Suri </w:t>
      </w:r>
      <w:proofErr w:type="spellStart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Wid</w:t>
      </w:r>
      <w:r>
        <w:rPr>
          <w:rFonts w:asciiTheme="majorHAnsi" w:eastAsia="SimSun" w:hAnsiTheme="majorHAnsi" w:cs="Arial"/>
          <w:sz w:val="24"/>
          <w:szCs w:val="24"/>
          <w:lang w:eastAsia="zh-CN"/>
        </w:rPr>
        <w:t>h</w:t>
      </w:r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>ya</w:t>
      </w:r>
      <w:proofErr w:type="spellEnd"/>
      <w:r w:rsidRPr="00BB6B6D">
        <w:rPr>
          <w:rFonts w:asciiTheme="majorHAnsi" w:eastAsia="SimSun" w:hAnsiTheme="majorHAnsi" w:cs="Arial"/>
          <w:sz w:val="24"/>
          <w:szCs w:val="24"/>
          <w:lang w:eastAsia="zh-CN"/>
        </w:rPr>
        <w:t xml:space="preserve"> Kesuma</w:t>
      </w:r>
      <w:r>
        <w:rPr>
          <w:rFonts w:asciiTheme="majorHAnsi" w:eastAsia="SimSun" w:hAnsiTheme="majorHAnsi" w:cs="Arial"/>
          <w:sz w:val="24"/>
          <w:szCs w:val="24"/>
          <w:lang w:eastAsia="zh-CN"/>
        </w:rPr>
        <w:t xml:space="preserve">, </w:t>
      </w:r>
      <w:proofErr w:type="spellStart"/>
      <w:r>
        <w:rPr>
          <w:rFonts w:asciiTheme="majorHAnsi" w:eastAsia="SimSun" w:hAnsiTheme="majorHAnsi" w:cs="Arial"/>
          <w:sz w:val="24"/>
          <w:szCs w:val="24"/>
          <w:lang w:eastAsia="zh-CN"/>
        </w:rPr>
        <w:t>S.Pd</w:t>
      </w:r>
      <w:proofErr w:type="spellEnd"/>
      <w:r>
        <w:rPr>
          <w:rFonts w:asciiTheme="majorHAnsi" w:eastAsia="SimSun" w:hAnsiTheme="majorHAnsi" w:cs="Arial"/>
          <w:sz w:val="24"/>
          <w:szCs w:val="24"/>
          <w:lang w:eastAsia="zh-CN"/>
        </w:rPr>
        <w:t xml:space="preserve">., </w:t>
      </w:r>
      <w:proofErr w:type="spellStart"/>
      <w:r>
        <w:rPr>
          <w:rFonts w:asciiTheme="majorHAnsi" w:eastAsia="SimSun" w:hAnsiTheme="majorHAnsi" w:cs="Arial"/>
          <w:sz w:val="24"/>
          <w:szCs w:val="24"/>
          <w:lang w:eastAsia="zh-CN"/>
        </w:rPr>
        <w:t>M.Pd</w:t>
      </w:r>
      <w:proofErr w:type="spellEnd"/>
      <w:r>
        <w:rPr>
          <w:rFonts w:asciiTheme="majorHAnsi" w:eastAsia="SimSun" w:hAnsiTheme="majorHAnsi" w:cs="Arial"/>
          <w:sz w:val="24"/>
          <w:szCs w:val="24"/>
          <w:lang w:eastAsia="zh-CN"/>
        </w:rPr>
        <w:t>.</w:t>
      </w:r>
      <w:r w:rsidRPr="00BB6B6D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ab/>
      </w:r>
      <w:r w:rsidRPr="00BB6B6D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ab/>
      </w:r>
      <w:r w:rsidRPr="00BB6B6D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ab/>
      </w:r>
      <w:r w:rsidRPr="00BB6B6D">
        <w:rPr>
          <w:rFonts w:asciiTheme="majorHAnsi" w:eastAsia="SimSun" w:hAnsiTheme="majorHAnsi" w:cs="Arial"/>
          <w:noProof/>
          <w:color w:val="000000"/>
          <w:sz w:val="24"/>
          <w:szCs w:val="24"/>
          <w:lang w:eastAsia="zh-CN"/>
        </w:rPr>
        <w:t>Dr. Fajar Gustiawaty Dewi, S.E., M.Si., Akt.</w:t>
      </w:r>
    </w:p>
    <w:p w14:paraId="3F9B015D" w14:textId="77777777" w:rsidR="00387AAF" w:rsidRPr="00BB6B6D" w:rsidRDefault="00BB6B6D" w:rsidP="00BB6B6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NIK. 121702930715201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NIP. </w:t>
      </w:r>
      <w:r w:rsidRPr="00BB6B6D">
        <w:rPr>
          <w:rFonts w:asciiTheme="majorHAnsi" w:hAnsiTheme="majorHAnsi"/>
          <w:sz w:val="24"/>
          <w:szCs w:val="24"/>
        </w:rPr>
        <w:t>197108021995122001</w:t>
      </w:r>
    </w:p>
    <w:sectPr w:rsidR="00387AAF" w:rsidRPr="00BB6B6D" w:rsidSect="000A397A">
      <w:headerReference w:type="default" r:id="rId8"/>
      <w:footerReference w:type="default" r:id="rId9"/>
      <w:pgSz w:w="11907" w:h="16840" w:code="9"/>
      <w:pgMar w:top="624" w:right="1134" w:bottom="709" w:left="1134" w:header="709" w:footer="1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219A8" w14:textId="77777777" w:rsidR="00400F64" w:rsidRDefault="00400F64" w:rsidP="00016C3A">
      <w:pPr>
        <w:spacing w:after="0" w:line="240" w:lineRule="auto"/>
      </w:pPr>
      <w:r>
        <w:separator/>
      </w:r>
    </w:p>
  </w:endnote>
  <w:endnote w:type="continuationSeparator" w:id="0">
    <w:p w14:paraId="2125DCF5" w14:textId="77777777" w:rsidR="00400F64" w:rsidRDefault="00400F64" w:rsidP="0001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72BB9" w14:textId="77777777" w:rsidR="000E231D" w:rsidRPr="0065187D" w:rsidRDefault="0065187D" w:rsidP="000A397A">
    <w:pPr>
      <w:pStyle w:val="Footer"/>
      <w:tabs>
        <w:tab w:val="clear" w:pos="4680"/>
        <w:tab w:val="clear" w:pos="9360"/>
        <w:tab w:val="left" w:pos="7227"/>
      </w:tabs>
      <w:rPr>
        <w:sz w:val="24"/>
        <w:szCs w:val="24"/>
      </w:rPr>
    </w:pPr>
    <w:r w:rsidRPr="0065187D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895" behindDoc="0" locked="0" layoutInCell="1" allowOverlap="1" wp14:anchorId="0F0CD010" wp14:editId="7996B1D4">
          <wp:simplePos x="0" y="0"/>
          <wp:positionH relativeFrom="column">
            <wp:posOffset>4547235</wp:posOffset>
          </wp:positionH>
          <wp:positionV relativeFrom="paragraph">
            <wp:posOffset>301588</wp:posOffset>
          </wp:positionV>
          <wp:extent cx="1447800" cy="652145"/>
          <wp:effectExtent l="0" t="0" r="0" b="0"/>
          <wp:wrapNone/>
          <wp:docPr id="57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</wp:anchor>
      </w:drawing>
    </w:r>
    <w:r w:rsidRPr="0065187D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30FED0" wp14:editId="63AC4182">
              <wp:simplePos x="0" y="0"/>
              <wp:positionH relativeFrom="column">
                <wp:posOffset>4460240</wp:posOffset>
              </wp:positionH>
              <wp:positionV relativeFrom="paragraph">
                <wp:posOffset>217842</wp:posOffset>
              </wp:positionV>
              <wp:extent cx="5715" cy="765810"/>
              <wp:effectExtent l="0" t="0" r="32385" b="3429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" cy="7658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A07456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pt,17.15pt" to="351.6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" strokecolor="black [3213]" strokeweight="1.5pt"/>
          </w:pict>
        </mc:Fallback>
      </mc:AlternateContent>
    </w:r>
    <w:r w:rsidRPr="0065187D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5408" behindDoc="1" locked="0" layoutInCell="1" allowOverlap="1" wp14:anchorId="625A1129" wp14:editId="3451322E">
          <wp:simplePos x="0" y="0"/>
          <wp:positionH relativeFrom="margin">
            <wp:posOffset>1081817</wp:posOffset>
          </wp:positionH>
          <wp:positionV relativeFrom="paragraph">
            <wp:posOffset>233413</wp:posOffset>
          </wp:positionV>
          <wp:extent cx="945776" cy="727519"/>
          <wp:effectExtent l="0" t="0" r="698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4-03-21 at 10.57.39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397" cy="7318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187D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3871" behindDoc="0" locked="0" layoutInCell="1" allowOverlap="1" wp14:anchorId="29FED1D9" wp14:editId="2FC54215">
          <wp:simplePos x="0" y="0"/>
          <wp:positionH relativeFrom="column">
            <wp:posOffset>-589915</wp:posOffset>
          </wp:positionH>
          <wp:positionV relativeFrom="paragraph">
            <wp:posOffset>172048</wp:posOffset>
          </wp:positionV>
          <wp:extent cx="991870" cy="810260"/>
          <wp:effectExtent l="0" t="0" r="0" b="0"/>
          <wp:wrapNone/>
          <wp:docPr id="58" name="Picture 58" descr="abest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best2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1870" cy="810260"/>
                  </a:xfrm>
                  <a:prstGeom prst="rect">
                    <a:avLst/>
                  </a:prstGeom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</wp:anchor>
      </w:drawing>
    </w:r>
    <w:r w:rsidR="000A397A" w:rsidRPr="0065187D">
      <w:rPr>
        <w:noProof/>
        <w:sz w:val="24"/>
        <w:szCs w:val="24"/>
      </w:rPr>
      <w:drawing>
        <wp:anchor distT="0" distB="0" distL="114300" distR="114300" simplePos="0" relativeHeight="251672576" behindDoc="0" locked="0" layoutInCell="1" allowOverlap="1" wp14:anchorId="3D84E7B6" wp14:editId="2EBA00EB">
          <wp:simplePos x="0" y="0"/>
          <wp:positionH relativeFrom="margin">
            <wp:posOffset>2882265</wp:posOffset>
          </wp:positionH>
          <wp:positionV relativeFrom="margin">
            <wp:posOffset>8340461</wp:posOffset>
          </wp:positionV>
          <wp:extent cx="1527175" cy="590550"/>
          <wp:effectExtent l="0" t="0" r="0" b="0"/>
          <wp:wrapSquare wrapText="bothSides"/>
          <wp:docPr id="24" name="Picture 24" descr="ISO 9001:2015 - MPS Certif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 9001:2015 - MPS Certificat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397A" w:rsidRPr="0065187D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C1FC02" wp14:editId="1CED9AE4">
              <wp:simplePos x="0" y="0"/>
              <wp:positionH relativeFrom="margin">
                <wp:posOffset>-532657</wp:posOffset>
              </wp:positionH>
              <wp:positionV relativeFrom="margin">
                <wp:posOffset>7912783</wp:posOffset>
              </wp:positionV>
              <wp:extent cx="7200265" cy="0"/>
              <wp:effectExtent l="0" t="0" r="19685" b="19050"/>
              <wp:wrapSquare wrapText="bothSides"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767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41.95pt;margin-top:623.05pt;width:566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VdHg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" strokeweight="1.5pt">
              <w10:wrap type="square" anchorx="margin" anchory="margin"/>
            </v:shape>
          </w:pict>
        </mc:Fallback>
      </mc:AlternateContent>
    </w:r>
    <w:r w:rsidR="00B84568">
      <w:rPr>
        <w:noProof/>
        <w:sz w:val="24"/>
        <w:szCs w:val="24"/>
      </w:rPr>
      <w:drawing>
        <wp:anchor distT="0" distB="0" distL="114300" distR="114300" simplePos="0" relativeHeight="251654143" behindDoc="0" locked="0" layoutInCell="1" allowOverlap="1" wp14:anchorId="625BDF36" wp14:editId="798F1845">
          <wp:simplePos x="0" y="0"/>
          <wp:positionH relativeFrom="margin">
            <wp:posOffset>5934710</wp:posOffset>
          </wp:positionH>
          <wp:positionV relativeFrom="margin">
            <wp:posOffset>8166100</wp:posOffset>
          </wp:positionV>
          <wp:extent cx="876300" cy="823595"/>
          <wp:effectExtent l="0" t="0" r="0" b="0"/>
          <wp:wrapSquare wrapText="bothSides"/>
          <wp:docPr id="6" name="Picture 6" descr="aun 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n b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23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568">
      <w:rPr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01A3005D" wp14:editId="65519579">
          <wp:simplePos x="0" y="0"/>
          <wp:positionH relativeFrom="margin">
            <wp:posOffset>355600</wp:posOffset>
          </wp:positionH>
          <wp:positionV relativeFrom="margin">
            <wp:posOffset>8270240</wp:posOffset>
          </wp:positionV>
          <wp:extent cx="683895" cy="683895"/>
          <wp:effectExtent l="0" t="0" r="1905" b="1905"/>
          <wp:wrapSquare wrapText="bothSides"/>
          <wp:docPr id="5" name="Picture 5" descr="WhatsApp Image 2024-03-21 a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 Image 2024-03-21 at 1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568">
      <w:rPr>
        <w:noProof/>
        <w:sz w:val="24"/>
        <w:szCs w:val="24"/>
      </w:rPr>
      <w:drawing>
        <wp:anchor distT="0" distB="0" distL="114300" distR="114300" simplePos="0" relativeHeight="251669504" behindDoc="0" locked="0" layoutInCell="1" allowOverlap="1" wp14:anchorId="05E02AD0" wp14:editId="03D72311">
          <wp:simplePos x="0" y="0"/>
          <wp:positionH relativeFrom="margin">
            <wp:posOffset>2075180</wp:posOffset>
          </wp:positionH>
          <wp:positionV relativeFrom="margin">
            <wp:posOffset>8240395</wp:posOffset>
          </wp:positionV>
          <wp:extent cx="803910" cy="692785"/>
          <wp:effectExtent l="0" t="0" r="0" b="0"/>
          <wp:wrapSquare wrapText="bothSides"/>
          <wp:docPr id="1" name="Picture 1" descr="ban-pt-logo-81A3D3B238-seek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-pt-logo-81A3D3B238-seek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97A" w:rsidRPr="0065187D">
      <w:rPr>
        <w:sz w:val="24"/>
        <w:szCs w:val="24"/>
      </w:rPr>
      <w:t>Accredited:</w:t>
    </w:r>
    <w:r w:rsidR="000A397A" w:rsidRPr="0065187D">
      <w:rPr>
        <w:sz w:val="24"/>
        <w:szCs w:val="24"/>
      </w:rPr>
      <w:tab/>
      <w:t>Members: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718D0" w14:textId="77777777" w:rsidR="00400F64" w:rsidRDefault="00400F64" w:rsidP="00016C3A">
      <w:pPr>
        <w:spacing w:after="0" w:line="240" w:lineRule="auto"/>
      </w:pPr>
      <w:r>
        <w:separator/>
      </w:r>
    </w:p>
  </w:footnote>
  <w:footnote w:type="continuationSeparator" w:id="0">
    <w:p w14:paraId="122D0827" w14:textId="77777777" w:rsidR="00400F64" w:rsidRDefault="00400F64" w:rsidP="0001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2A963" w14:textId="77777777" w:rsidR="000E231D" w:rsidRDefault="00091EA0" w:rsidP="00016C3A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b/>
        <w:noProof/>
        <w:sz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FE94F5" wp14:editId="31A5458F">
              <wp:simplePos x="0" y="0"/>
              <wp:positionH relativeFrom="column">
                <wp:posOffset>289560</wp:posOffset>
              </wp:positionH>
              <wp:positionV relativeFrom="paragraph">
                <wp:posOffset>-307340</wp:posOffset>
              </wp:positionV>
              <wp:extent cx="6534150" cy="128587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8EACF" w14:textId="77777777" w:rsidR="000E231D" w:rsidRPr="00091EA0" w:rsidRDefault="0083602D" w:rsidP="00091EA0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</w:pP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 xml:space="preserve">KEMENTERIAN PENDIDIKAN, </w:t>
                          </w:r>
                          <w:r w:rsidR="000E231D"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>KEBUDAYAAN</w:t>
                          </w: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>,</w:t>
                          </w:r>
                          <w:r w:rsid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 xml:space="preserve"> </w:t>
                          </w: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>RISET, DAN TEKNOLOGI</w:t>
                          </w:r>
                        </w:p>
                        <w:p w14:paraId="27050AC6" w14:textId="77777777" w:rsidR="000E231D" w:rsidRPr="00091EA0" w:rsidRDefault="000E231D" w:rsidP="00CD615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GB"/>
                            </w:rPr>
                          </w:pP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</w:rPr>
                            <w:t>UNIVERSITAS LAMPUNG</w:t>
                          </w:r>
                        </w:p>
                        <w:p w14:paraId="077B2646" w14:textId="77777777" w:rsidR="000E231D" w:rsidRPr="00091EA0" w:rsidRDefault="000E231D" w:rsidP="00CD615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FAKULTAS EKONOMI DAN BISNIS</w:t>
                          </w:r>
                        </w:p>
                        <w:p w14:paraId="1A7804D4" w14:textId="77777777" w:rsidR="00091EA0" w:rsidRPr="00091EA0" w:rsidRDefault="00091EA0" w:rsidP="00CD615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91EA0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n-GB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PROGRAM DOKTOR ILMU AKUNTANSI</w:t>
                          </w:r>
                        </w:p>
                        <w:p w14:paraId="095DF1BD" w14:textId="77777777" w:rsidR="000E231D" w:rsidRPr="00091EA0" w:rsidRDefault="000E231D" w:rsidP="00CD615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</w:pPr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Jl. Prof. Dr. </w:t>
                          </w: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Soemantri</w:t>
                          </w:r>
                          <w:proofErr w:type="spellEnd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Brodjonegoro</w:t>
                          </w:r>
                          <w:proofErr w:type="spellEnd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 No. 1 </w:t>
                          </w: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Gedong</w:t>
                          </w:r>
                          <w:proofErr w:type="spellEnd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Meneng</w:t>
                          </w:r>
                          <w:proofErr w:type="spellEnd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 Rajabasa Bandar Lampung 35145</w:t>
                          </w:r>
                        </w:p>
                        <w:p w14:paraId="740FA664" w14:textId="77777777" w:rsidR="000E231D" w:rsidRPr="00CD6156" w:rsidRDefault="0083602D" w:rsidP="00CD615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Telepon</w:t>
                          </w:r>
                          <w:proofErr w:type="spellEnd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: +62 721 704622 | </w:t>
                          </w:r>
                          <w:proofErr w:type="spellStart"/>
                          <w:r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Faksimile</w:t>
                          </w:r>
                          <w:proofErr w:type="spellEnd"/>
                          <w:r w:rsidR="000E231D"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: +62 721 783596 | </w:t>
                          </w:r>
                          <w:proofErr w:type="gramStart"/>
                          <w:r w:rsidR="000E231D"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>Laman :</w:t>
                          </w:r>
                          <w:proofErr w:type="gramEnd"/>
                          <w:r w:rsidR="000E231D" w:rsidRPr="00091EA0">
                            <w:rPr>
                              <w:rFonts w:ascii="Times New Roman" w:hAnsi="Times New Roman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="000E231D" w:rsidRPr="00091EA0">
                              <w:rPr>
                                <w:rStyle w:val="Hyperlink"/>
                                <w:rFonts w:ascii="Times New Roman" w:hAnsi="Times New Roman"/>
                                <w:sz w:val="20"/>
                                <w:szCs w:val="20"/>
                                <w:u w:val="none"/>
                                <w:lang w:val="en-GB"/>
                              </w:rPr>
                              <w:t>http://feb.unila.ac.id</w:t>
                            </w:r>
                          </w:hyperlink>
                          <w:r w:rsidR="000E231D"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E94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2.8pt;margin-top:-24.2pt;width:514.5pt;height:10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" filled="f" stroked="f">
              <v:textbox>
                <w:txbxContent>
                  <w:p w14:paraId="6F68EACF" w14:textId="77777777" w:rsidR="000E231D" w:rsidRPr="00091EA0" w:rsidRDefault="0083602D" w:rsidP="00091EA0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</w:pP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 xml:space="preserve">KEMENTERIAN PENDIDIKAN, </w:t>
                    </w:r>
                    <w:r w:rsidR="000E231D"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>KEBUDAYAAN</w:t>
                    </w: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>,</w:t>
                    </w:r>
                    <w:r w:rsid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 xml:space="preserve"> </w:t>
                    </w: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>RISET, DAN TEKNOLOGI</w:t>
                    </w:r>
                  </w:p>
                  <w:p w14:paraId="27050AC6" w14:textId="77777777" w:rsidR="000E231D" w:rsidRPr="00091EA0" w:rsidRDefault="000E231D" w:rsidP="00CD615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8"/>
                        <w:szCs w:val="28"/>
                        <w:lang w:val="en-GB"/>
                      </w:rPr>
                    </w:pP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</w:rPr>
                      <w:t>UNIVERSITAS LAMPUNG</w:t>
                    </w:r>
                  </w:p>
                  <w:p w14:paraId="077B2646" w14:textId="77777777" w:rsidR="000E231D" w:rsidRPr="00091EA0" w:rsidRDefault="000E231D" w:rsidP="00CD615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FAKULTAS EKONOMI DAN BISNIS</w:t>
                    </w:r>
                  </w:p>
                  <w:p w14:paraId="1A7804D4" w14:textId="77777777" w:rsidR="00091EA0" w:rsidRPr="00091EA0" w:rsidRDefault="00091EA0" w:rsidP="00CD615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91EA0">
                      <w:rPr>
                        <w:rFonts w:ascii="Times New Roman" w:hAnsi="Times New Roman"/>
                        <w:b/>
                        <w:sz w:val="28"/>
                        <w:szCs w:val="28"/>
                        <w:lang w:val="en-GB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PROGRAM DOKTOR ILMU AKUNTANSI</w:t>
                    </w:r>
                  </w:p>
                  <w:p w14:paraId="095DF1BD" w14:textId="77777777" w:rsidR="000E231D" w:rsidRPr="00091EA0" w:rsidRDefault="000E231D" w:rsidP="00CD615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</w:pPr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Jl. Prof. Dr. </w:t>
                    </w: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Soemantri</w:t>
                    </w:r>
                    <w:proofErr w:type="spellEnd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Brodjonegoro</w:t>
                    </w:r>
                    <w:proofErr w:type="spellEnd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 No. 1 </w:t>
                    </w: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Gedong</w:t>
                    </w:r>
                    <w:proofErr w:type="spellEnd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Meneng</w:t>
                    </w:r>
                    <w:proofErr w:type="spellEnd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 Rajabasa Bandar Lampung 35145</w:t>
                    </w:r>
                  </w:p>
                  <w:p w14:paraId="740FA664" w14:textId="77777777" w:rsidR="000E231D" w:rsidRPr="00CD6156" w:rsidRDefault="0083602D" w:rsidP="00CD615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Telepon</w:t>
                    </w:r>
                    <w:proofErr w:type="spellEnd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: +62 721 704622 | </w:t>
                    </w:r>
                    <w:proofErr w:type="spellStart"/>
                    <w:r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Faksimile</w:t>
                    </w:r>
                    <w:proofErr w:type="spellEnd"/>
                    <w:r w:rsidR="000E231D"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: +62 721 783596 | </w:t>
                    </w:r>
                    <w:proofErr w:type="gramStart"/>
                    <w:r w:rsidR="000E231D"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>Laman :</w:t>
                    </w:r>
                    <w:proofErr w:type="gramEnd"/>
                    <w:r w:rsidR="000E231D" w:rsidRPr="00091EA0">
                      <w:rPr>
                        <w:rFonts w:ascii="Times New Roman" w:hAnsi="Times New Roman"/>
                        <w:sz w:val="20"/>
                        <w:szCs w:val="20"/>
                        <w:lang w:val="en-GB"/>
                      </w:rPr>
                      <w:t xml:space="preserve"> </w:t>
                    </w:r>
                    <w:hyperlink r:id="rId2" w:history="1">
                      <w:r w:rsidR="000E231D" w:rsidRPr="00091EA0">
                        <w:rPr>
                          <w:rStyle w:val="Hyperlink"/>
                          <w:rFonts w:ascii="Times New Roman" w:hAnsi="Times New Roman"/>
                          <w:sz w:val="20"/>
                          <w:szCs w:val="20"/>
                          <w:u w:val="none"/>
                          <w:lang w:val="en-GB"/>
                        </w:rPr>
                        <w:t>http://feb.unila.ac.id</w:t>
                      </w:r>
                    </w:hyperlink>
                    <w:r w:rsidR="000E231D">
                      <w:rPr>
                        <w:rFonts w:ascii="Times New Roman" w:hAnsi="Times New Roman"/>
                        <w:sz w:val="24"/>
                        <w:szCs w:val="24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sz w:val="24"/>
      </w:rPr>
      <w:drawing>
        <wp:anchor distT="0" distB="0" distL="114300" distR="114300" simplePos="0" relativeHeight="251655168" behindDoc="1" locked="0" layoutInCell="1" allowOverlap="1" wp14:anchorId="2C6A4E86" wp14:editId="055340C7">
          <wp:simplePos x="0" y="0"/>
          <wp:positionH relativeFrom="column">
            <wp:posOffset>-542290</wp:posOffset>
          </wp:positionH>
          <wp:positionV relativeFrom="paragraph">
            <wp:posOffset>-124460</wp:posOffset>
          </wp:positionV>
          <wp:extent cx="1005205" cy="1009015"/>
          <wp:effectExtent l="0" t="0" r="4445" b="635"/>
          <wp:wrapNone/>
          <wp:docPr id="23" name="Picture 0" descr="Logo_UnivLampu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vLampu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05205" cy="1009015"/>
                  </a:xfrm>
                  <a:prstGeom prst="rect">
                    <a:avLst/>
                  </a:prstGeom>
                  <a:effectLst>
                    <a:innerShdw blurRad="114300">
                      <a:prstClr val="black"/>
                    </a:innerShdw>
                  </a:effectLst>
                </pic:spPr>
              </pic:pic>
            </a:graphicData>
          </a:graphic>
        </wp:anchor>
      </w:drawing>
    </w:r>
  </w:p>
  <w:p w14:paraId="6B292643" w14:textId="77777777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24ADB660" w14:textId="77777777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373A5937" w14:textId="77777777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547D72BD" w14:textId="77777777" w:rsidR="000E231D" w:rsidRDefault="000E231D" w:rsidP="00016C3A">
    <w:pPr>
      <w:pStyle w:val="Header"/>
      <w:jc w:val="center"/>
      <w:rPr>
        <w:rFonts w:ascii="Times New Roman" w:hAnsi="Times New Roman"/>
      </w:rPr>
    </w:pPr>
  </w:p>
  <w:p w14:paraId="6BA79BBE" w14:textId="77777777" w:rsidR="000E231D" w:rsidRPr="00E07802" w:rsidRDefault="00F42E49" w:rsidP="00091EA0">
    <w:pPr>
      <w:pStyle w:val="Header"/>
      <w:tabs>
        <w:tab w:val="clear" w:pos="4680"/>
        <w:tab w:val="clear" w:pos="9360"/>
      </w:tabs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E8BA74" wp14:editId="2C45DBC5">
              <wp:simplePos x="0" y="0"/>
              <wp:positionH relativeFrom="margin">
                <wp:posOffset>-539750</wp:posOffset>
              </wp:positionH>
              <wp:positionV relativeFrom="margin">
                <wp:posOffset>-35560</wp:posOffset>
              </wp:positionV>
              <wp:extent cx="7200265" cy="0"/>
              <wp:effectExtent l="0" t="19050" r="1968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526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2.5pt;margin-top:-2.8pt;width:566.9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ScHwIAADw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" strokeweight="2.25pt"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275E0"/>
    <w:multiLevelType w:val="hybridMultilevel"/>
    <w:tmpl w:val="9014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B16BD"/>
    <w:multiLevelType w:val="hybridMultilevel"/>
    <w:tmpl w:val="39444838"/>
    <w:lvl w:ilvl="0" w:tplc="7B5CF3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428E"/>
    <w:multiLevelType w:val="hybridMultilevel"/>
    <w:tmpl w:val="F37E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A33BF"/>
    <w:multiLevelType w:val="hybridMultilevel"/>
    <w:tmpl w:val="A94C4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57D20"/>
    <w:multiLevelType w:val="hybridMultilevel"/>
    <w:tmpl w:val="A83A3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00808"/>
    <w:multiLevelType w:val="hybridMultilevel"/>
    <w:tmpl w:val="BC989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74FEB"/>
    <w:multiLevelType w:val="hybridMultilevel"/>
    <w:tmpl w:val="E7AE8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83EE5"/>
    <w:multiLevelType w:val="hybridMultilevel"/>
    <w:tmpl w:val="E708C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57418"/>
    <w:multiLevelType w:val="hybridMultilevel"/>
    <w:tmpl w:val="818A0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663C7"/>
    <w:multiLevelType w:val="hybridMultilevel"/>
    <w:tmpl w:val="13203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56C94"/>
    <w:multiLevelType w:val="hybridMultilevel"/>
    <w:tmpl w:val="8D2A0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043F8E"/>
    <w:multiLevelType w:val="hybridMultilevel"/>
    <w:tmpl w:val="82D83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A303A"/>
    <w:multiLevelType w:val="hybridMultilevel"/>
    <w:tmpl w:val="E26011B6"/>
    <w:lvl w:ilvl="0" w:tplc="5DE0DC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89026E"/>
    <w:multiLevelType w:val="hybridMultilevel"/>
    <w:tmpl w:val="39749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2337A"/>
    <w:multiLevelType w:val="hybridMultilevel"/>
    <w:tmpl w:val="5F2802BE"/>
    <w:lvl w:ilvl="0" w:tplc="D9CCF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1566F"/>
    <w:multiLevelType w:val="hybridMultilevel"/>
    <w:tmpl w:val="DBB07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81F98"/>
    <w:multiLevelType w:val="hybridMultilevel"/>
    <w:tmpl w:val="A2948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2146A"/>
    <w:multiLevelType w:val="hybridMultilevel"/>
    <w:tmpl w:val="BB88DD9C"/>
    <w:lvl w:ilvl="0" w:tplc="675A3F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14F25"/>
    <w:multiLevelType w:val="hybridMultilevel"/>
    <w:tmpl w:val="40D45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D2869"/>
    <w:multiLevelType w:val="hybridMultilevel"/>
    <w:tmpl w:val="02F6FAD4"/>
    <w:lvl w:ilvl="0" w:tplc="336C397E">
      <w:start w:val="1"/>
      <w:numFmt w:val="decimal"/>
      <w:lvlText w:val="%1."/>
      <w:lvlJc w:val="left"/>
      <w:pPr>
        <w:ind w:left="23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CB091A"/>
    <w:multiLevelType w:val="hybridMultilevel"/>
    <w:tmpl w:val="8F3A1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BB3F34"/>
    <w:multiLevelType w:val="hybridMultilevel"/>
    <w:tmpl w:val="89A4C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921F8"/>
    <w:multiLevelType w:val="hybridMultilevel"/>
    <w:tmpl w:val="AC384C4E"/>
    <w:lvl w:ilvl="0" w:tplc="7238708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15B5F8E"/>
    <w:multiLevelType w:val="hybridMultilevel"/>
    <w:tmpl w:val="75CCACFA"/>
    <w:lvl w:ilvl="0" w:tplc="89DEA744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53AF2172"/>
    <w:multiLevelType w:val="hybridMultilevel"/>
    <w:tmpl w:val="CBDC2CEC"/>
    <w:lvl w:ilvl="0" w:tplc="053044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350F9"/>
    <w:multiLevelType w:val="hybridMultilevel"/>
    <w:tmpl w:val="63C6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204B4"/>
    <w:multiLevelType w:val="hybridMultilevel"/>
    <w:tmpl w:val="211449B0"/>
    <w:lvl w:ilvl="0" w:tplc="88A0E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429D8"/>
    <w:multiLevelType w:val="hybridMultilevel"/>
    <w:tmpl w:val="0C64C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6F4B1C"/>
    <w:multiLevelType w:val="hybridMultilevel"/>
    <w:tmpl w:val="F5789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D7D0A"/>
    <w:multiLevelType w:val="hybridMultilevel"/>
    <w:tmpl w:val="39A0F9E8"/>
    <w:lvl w:ilvl="0" w:tplc="FD44BD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A8673BA"/>
    <w:multiLevelType w:val="hybridMultilevel"/>
    <w:tmpl w:val="08144118"/>
    <w:lvl w:ilvl="0" w:tplc="59C8C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674481"/>
    <w:multiLevelType w:val="hybridMultilevel"/>
    <w:tmpl w:val="8C2AB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1B2D12"/>
    <w:multiLevelType w:val="hybridMultilevel"/>
    <w:tmpl w:val="671E8568"/>
    <w:lvl w:ilvl="0" w:tplc="BE50B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B6A4C"/>
    <w:multiLevelType w:val="hybridMultilevel"/>
    <w:tmpl w:val="4C4EB812"/>
    <w:lvl w:ilvl="0" w:tplc="D5FA86E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8047A"/>
    <w:multiLevelType w:val="hybridMultilevel"/>
    <w:tmpl w:val="F6EAF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790"/>
    <w:multiLevelType w:val="hybridMultilevel"/>
    <w:tmpl w:val="E4D2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631C5"/>
    <w:multiLevelType w:val="hybridMultilevel"/>
    <w:tmpl w:val="4EC42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E525D8"/>
    <w:multiLevelType w:val="hybridMultilevel"/>
    <w:tmpl w:val="3D229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2017E"/>
    <w:multiLevelType w:val="hybridMultilevel"/>
    <w:tmpl w:val="C3AE9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127F7"/>
    <w:multiLevelType w:val="hybridMultilevel"/>
    <w:tmpl w:val="BD88A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14C92"/>
    <w:multiLevelType w:val="hybridMultilevel"/>
    <w:tmpl w:val="DBF4C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A3365F"/>
    <w:multiLevelType w:val="hybridMultilevel"/>
    <w:tmpl w:val="577C9EEA"/>
    <w:lvl w:ilvl="0" w:tplc="7ED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21FB"/>
    <w:multiLevelType w:val="hybridMultilevel"/>
    <w:tmpl w:val="AA1EF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206784">
    <w:abstractNumId w:val="24"/>
  </w:num>
  <w:num w:numId="2" w16cid:durableId="970552176">
    <w:abstractNumId w:val="1"/>
  </w:num>
  <w:num w:numId="3" w16cid:durableId="1967620027">
    <w:abstractNumId w:val="32"/>
  </w:num>
  <w:num w:numId="4" w16cid:durableId="1509178553">
    <w:abstractNumId w:val="15"/>
  </w:num>
  <w:num w:numId="5" w16cid:durableId="1158376006">
    <w:abstractNumId w:val="39"/>
  </w:num>
  <w:num w:numId="6" w16cid:durableId="1308782868">
    <w:abstractNumId w:val="7"/>
  </w:num>
  <w:num w:numId="7" w16cid:durableId="2108961927">
    <w:abstractNumId w:val="27"/>
  </w:num>
  <w:num w:numId="8" w16cid:durableId="1107239120">
    <w:abstractNumId w:val="13"/>
  </w:num>
  <w:num w:numId="9" w16cid:durableId="956252640">
    <w:abstractNumId w:val="40"/>
  </w:num>
  <w:num w:numId="10" w16cid:durableId="10124157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0255053">
    <w:abstractNumId w:val="20"/>
  </w:num>
  <w:num w:numId="12" w16cid:durableId="1414205737">
    <w:abstractNumId w:val="26"/>
  </w:num>
  <w:num w:numId="13" w16cid:durableId="1933778421">
    <w:abstractNumId w:val="9"/>
  </w:num>
  <w:num w:numId="14" w16cid:durableId="837965708">
    <w:abstractNumId w:val="18"/>
  </w:num>
  <w:num w:numId="15" w16cid:durableId="1773819376">
    <w:abstractNumId w:val="19"/>
  </w:num>
  <w:num w:numId="16" w16cid:durableId="2099718132">
    <w:abstractNumId w:val="14"/>
  </w:num>
  <w:num w:numId="17" w16cid:durableId="1196040944">
    <w:abstractNumId w:val="16"/>
  </w:num>
  <w:num w:numId="18" w16cid:durableId="1732539297">
    <w:abstractNumId w:val="6"/>
  </w:num>
  <w:num w:numId="19" w16cid:durableId="900020635">
    <w:abstractNumId w:val="37"/>
  </w:num>
  <w:num w:numId="20" w16cid:durableId="2039813138">
    <w:abstractNumId w:val="11"/>
  </w:num>
  <w:num w:numId="21" w16cid:durableId="1627588969">
    <w:abstractNumId w:val="30"/>
  </w:num>
  <w:num w:numId="22" w16cid:durableId="1049843631">
    <w:abstractNumId w:val="3"/>
  </w:num>
  <w:num w:numId="23" w16cid:durableId="703675272">
    <w:abstractNumId w:val="41"/>
  </w:num>
  <w:num w:numId="24" w16cid:durableId="1817648956">
    <w:abstractNumId w:val="35"/>
  </w:num>
  <w:num w:numId="25" w16cid:durableId="429161011">
    <w:abstractNumId w:val="28"/>
  </w:num>
  <w:num w:numId="26" w16cid:durableId="1357657199">
    <w:abstractNumId w:val="21"/>
  </w:num>
  <w:num w:numId="27" w16cid:durableId="1285229536">
    <w:abstractNumId w:val="8"/>
  </w:num>
  <w:num w:numId="28" w16cid:durableId="1119644438">
    <w:abstractNumId w:val="36"/>
  </w:num>
  <w:num w:numId="29" w16cid:durableId="1235580931">
    <w:abstractNumId w:val="22"/>
  </w:num>
  <w:num w:numId="30" w16cid:durableId="1639147049">
    <w:abstractNumId w:val="17"/>
  </w:num>
  <w:num w:numId="31" w16cid:durableId="1817146392">
    <w:abstractNumId w:val="0"/>
  </w:num>
  <w:num w:numId="32" w16cid:durableId="1943874386">
    <w:abstractNumId w:val="4"/>
  </w:num>
  <w:num w:numId="33" w16cid:durableId="21440533">
    <w:abstractNumId w:val="12"/>
  </w:num>
  <w:num w:numId="34" w16cid:durableId="1621036838">
    <w:abstractNumId w:val="29"/>
  </w:num>
  <w:num w:numId="35" w16cid:durableId="1363020467">
    <w:abstractNumId w:val="31"/>
  </w:num>
  <w:num w:numId="36" w16cid:durableId="43869924">
    <w:abstractNumId w:val="5"/>
  </w:num>
  <w:num w:numId="37" w16cid:durableId="2087066163">
    <w:abstractNumId w:val="10"/>
  </w:num>
  <w:num w:numId="38" w16cid:durableId="1154375832">
    <w:abstractNumId w:val="25"/>
  </w:num>
  <w:num w:numId="39" w16cid:durableId="731199773">
    <w:abstractNumId w:val="42"/>
  </w:num>
  <w:num w:numId="40" w16cid:durableId="92821800">
    <w:abstractNumId w:val="34"/>
  </w:num>
  <w:num w:numId="41" w16cid:durableId="1846943033">
    <w:abstractNumId w:val="2"/>
  </w:num>
  <w:num w:numId="42" w16cid:durableId="1210191003">
    <w:abstractNumId w:val="38"/>
  </w:num>
  <w:num w:numId="43" w16cid:durableId="1649742992">
    <w:abstractNumId w:val="23"/>
  </w:num>
  <w:num w:numId="44" w16cid:durableId="40869465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FEB"/>
    <w:rsid w:val="00007B4A"/>
    <w:rsid w:val="00007EB5"/>
    <w:rsid w:val="00015A4C"/>
    <w:rsid w:val="00016C3A"/>
    <w:rsid w:val="000228D5"/>
    <w:rsid w:val="00023ECF"/>
    <w:rsid w:val="00025909"/>
    <w:rsid w:val="00033309"/>
    <w:rsid w:val="00033624"/>
    <w:rsid w:val="00033DBC"/>
    <w:rsid w:val="00042DCD"/>
    <w:rsid w:val="00045F51"/>
    <w:rsid w:val="000470C4"/>
    <w:rsid w:val="00051680"/>
    <w:rsid w:val="00051AC6"/>
    <w:rsid w:val="00057487"/>
    <w:rsid w:val="00060794"/>
    <w:rsid w:val="00062189"/>
    <w:rsid w:val="00071658"/>
    <w:rsid w:val="00074298"/>
    <w:rsid w:val="00077AFB"/>
    <w:rsid w:val="00086A13"/>
    <w:rsid w:val="0008744A"/>
    <w:rsid w:val="00091CB3"/>
    <w:rsid w:val="00091EA0"/>
    <w:rsid w:val="00094092"/>
    <w:rsid w:val="00097559"/>
    <w:rsid w:val="000A019C"/>
    <w:rsid w:val="000A3487"/>
    <w:rsid w:val="000A397A"/>
    <w:rsid w:val="000A51B5"/>
    <w:rsid w:val="000A60CF"/>
    <w:rsid w:val="000B33D6"/>
    <w:rsid w:val="000C0985"/>
    <w:rsid w:val="000C0CC6"/>
    <w:rsid w:val="000C16E8"/>
    <w:rsid w:val="000C36BF"/>
    <w:rsid w:val="000D4B26"/>
    <w:rsid w:val="000D7567"/>
    <w:rsid w:val="000D7821"/>
    <w:rsid w:val="000E231D"/>
    <w:rsid w:val="000E3CEA"/>
    <w:rsid w:val="000E5013"/>
    <w:rsid w:val="000F0439"/>
    <w:rsid w:val="000F0E48"/>
    <w:rsid w:val="000F12B0"/>
    <w:rsid w:val="000F16DA"/>
    <w:rsid w:val="000F25E6"/>
    <w:rsid w:val="000F6A17"/>
    <w:rsid w:val="00103BF8"/>
    <w:rsid w:val="00104949"/>
    <w:rsid w:val="00106BC7"/>
    <w:rsid w:val="00107A6A"/>
    <w:rsid w:val="001105D3"/>
    <w:rsid w:val="001178F4"/>
    <w:rsid w:val="00117DA5"/>
    <w:rsid w:val="00133423"/>
    <w:rsid w:val="001359A9"/>
    <w:rsid w:val="00135BD8"/>
    <w:rsid w:val="00136093"/>
    <w:rsid w:val="00136C54"/>
    <w:rsid w:val="001444BA"/>
    <w:rsid w:val="001502DE"/>
    <w:rsid w:val="001549FE"/>
    <w:rsid w:val="00155400"/>
    <w:rsid w:val="0016350F"/>
    <w:rsid w:val="001714DA"/>
    <w:rsid w:val="00172C2C"/>
    <w:rsid w:val="00172D7F"/>
    <w:rsid w:val="00173E1D"/>
    <w:rsid w:val="0018117D"/>
    <w:rsid w:val="00181C24"/>
    <w:rsid w:val="00183544"/>
    <w:rsid w:val="0018371A"/>
    <w:rsid w:val="00191AA4"/>
    <w:rsid w:val="00191F79"/>
    <w:rsid w:val="001962E1"/>
    <w:rsid w:val="00196D1C"/>
    <w:rsid w:val="001A3326"/>
    <w:rsid w:val="001A3742"/>
    <w:rsid w:val="001A7AA2"/>
    <w:rsid w:val="001B1A50"/>
    <w:rsid w:val="001B2506"/>
    <w:rsid w:val="001B2B60"/>
    <w:rsid w:val="001B3320"/>
    <w:rsid w:val="001B5E8F"/>
    <w:rsid w:val="001C0615"/>
    <w:rsid w:val="001C0622"/>
    <w:rsid w:val="001C2C10"/>
    <w:rsid w:val="001C3E73"/>
    <w:rsid w:val="001D00CF"/>
    <w:rsid w:val="001D4A31"/>
    <w:rsid w:val="001D61D6"/>
    <w:rsid w:val="001D7751"/>
    <w:rsid w:val="001E5BE7"/>
    <w:rsid w:val="001E7175"/>
    <w:rsid w:val="001E7568"/>
    <w:rsid w:val="001F17B1"/>
    <w:rsid w:val="001F3687"/>
    <w:rsid w:val="001F4B5C"/>
    <w:rsid w:val="001F4EB8"/>
    <w:rsid w:val="001F6CC0"/>
    <w:rsid w:val="001F72AF"/>
    <w:rsid w:val="002008B9"/>
    <w:rsid w:val="0020345A"/>
    <w:rsid w:val="00204504"/>
    <w:rsid w:val="00205F44"/>
    <w:rsid w:val="002103B5"/>
    <w:rsid w:val="002121C4"/>
    <w:rsid w:val="002172D3"/>
    <w:rsid w:val="002246AB"/>
    <w:rsid w:val="00226D38"/>
    <w:rsid w:val="0023003F"/>
    <w:rsid w:val="0023173B"/>
    <w:rsid w:val="00235958"/>
    <w:rsid w:val="002418B0"/>
    <w:rsid w:val="00247A2F"/>
    <w:rsid w:val="00252A9C"/>
    <w:rsid w:val="00254430"/>
    <w:rsid w:val="00257C9B"/>
    <w:rsid w:val="002603E6"/>
    <w:rsid w:val="00261699"/>
    <w:rsid w:val="002652C5"/>
    <w:rsid w:val="002657D0"/>
    <w:rsid w:val="00267327"/>
    <w:rsid w:val="002675AF"/>
    <w:rsid w:val="00272734"/>
    <w:rsid w:val="002732D4"/>
    <w:rsid w:val="002763C0"/>
    <w:rsid w:val="00276894"/>
    <w:rsid w:val="00276BF4"/>
    <w:rsid w:val="00276C37"/>
    <w:rsid w:val="00280854"/>
    <w:rsid w:val="00282B88"/>
    <w:rsid w:val="00284EB8"/>
    <w:rsid w:val="002942C0"/>
    <w:rsid w:val="00296CA5"/>
    <w:rsid w:val="00296F3E"/>
    <w:rsid w:val="00297669"/>
    <w:rsid w:val="002A12F0"/>
    <w:rsid w:val="002A315C"/>
    <w:rsid w:val="002B2AA6"/>
    <w:rsid w:val="002B4FDB"/>
    <w:rsid w:val="002B551F"/>
    <w:rsid w:val="002C06EB"/>
    <w:rsid w:val="002C4F51"/>
    <w:rsid w:val="002D17EC"/>
    <w:rsid w:val="002E0775"/>
    <w:rsid w:val="002E61E7"/>
    <w:rsid w:val="002E71F3"/>
    <w:rsid w:val="002F562E"/>
    <w:rsid w:val="002F77BE"/>
    <w:rsid w:val="00302C69"/>
    <w:rsid w:val="003101B3"/>
    <w:rsid w:val="00312E63"/>
    <w:rsid w:val="00313823"/>
    <w:rsid w:val="00326B8F"/>
    <w:rsid w:val="00332B77"/>
    <w:rsid w:val="00336C6F"/>
    <w:rsid w:val="00341BDD"/>
    <w:rsid w:val="00350909"/>
    <w:rsid w:val="00350E01"/>
    <w:rsid w:val="0035260E"/>
    <w:rsid w:val="0035543D"/>
    <w:rsid w:val="00360340"/>
    <w:rsid w:val="00367ABA"/>
    <w:rsid w:val="00371103"/>
    <w:rsid w:val="00374C8B"/>
    <w:rsid w:val="00374E96"/>
    <w:rsid w:val="00375B71"/>
    <w:rsid w:val="0038215A"/>
    <w:rsid w:val="003866BD"/>
    <w:rsid w:val="00387AAF"/>
    <w:rsid w:val="00387E37"/>
    <w:rsid w:val="00390412"/>
    <w:rsid w:val="003930AB"/>
    <w:rsid w:val="003941CA"/>
    <w:rsid w:val="00395191"/>
    <w:rsid w:val="00396155"/>
    <w:rsid w:val="003A2AAF"/>
    <w:rsid w:val="003A5129"/>
    <w:rsid w:val="003B42C0"/>
    <w:rsid w:val="003B6266"/>
    <w:rsid w:val="003C17CE"/>
    <w:rsid w:val="003C2BCB"/>
    <w:rsid w:val="003C31F1"/>
    <w:rsid w:val="003D23BB"/>
    <w:rsid w:val="003D35C8"/>
    <w:rsid w:val="003D3BD7"/>
    <w:rsid w:val="003D5BC7"/>
    <w:rsid w:val="003F1E46"/>
    <w:rsid w:val="003F5338"/>
    <w:rsid w:val="00400F64"/>
    <w:rsid w:val="00401368"/>
    <w:rsid w:val="004044E4"/>
    <w:rsid w:val="0040531A"/>
    <w:rsid w:val="004104BB"/>
    <w:rsid w:val="00410AB5"/>
    <w:rsid w:val="004133E1"/>
    <w:rsid w:val="00421E88"/>
    <w:rsid w:val="00430734"/>
    <w:rsid w:val="00443516"/>
    <w:rsid w:val="00443734"/>
    <w:rsid w:val="00446751"/>
    <w:rsid w:val="00446761"/>
    <w:rsid w:val="00451001"/>
    <w:rsid w:val="0045476D"/>
    <w:rsid w:val="004573B1"/>
    <w:rsid w:val="00465EAE"/>
    <w:rsid w:val="00470A1C"/>
    <w:rsid w:val="00477C4E"/>
    <w:rsid w:val="00480D09"/>
    <w:rsid w:val="00481655"/>
    <w:rsid w:val="00484570"/>
    <w:rsid w:val="004907E0"/>
    <w:rsid w:val="00491684"/>
    <w:rsid w:val="00492664"/>
    <w:rsid w:val="00497879"/>
    <w:rsid w:val="004A0984"/>
    <w:rsid w:val="004A11B9"/>
    <w:rsid w:val="004A6882"/>
    <w:rsid w:val="004B606A"/>
    <w:rsid w:val="004B7FF0"/>
    <w:rsid w:val="004C3BC0"/>
    <w:rsid w:val="004D0F7A"/>
    <w:rsid w:val="004D46F9"/>
    <w:rsid w:val="004D64FE"/>
    <w:rsid w:val="004D7AF9"/>
    <w:rsid w:val="004E1FF1"/>
    <w:rsid w:val="004E2EC8"/>
    <w:rsid w:val="004E3834"/>
    <w:rsid w:val="004F1B8D"/>
    <w:rsid w:val="004F497B"/>
    <w:rsid w:val="004F4B44"/>
    <w:rsid w:val="004F4CE9"/>
    <w:rsid w:val="004F4CFE"/>
    <w:rsid w:val="0050607F"/>
    <w:rsid w:val="00506369"/>
    <w:rsid w:val="00511C0D"/>
    <w:rsid w:val="005163D1"/>
    <w:rsid w:val="00517429"/>
    <w:rsid w:val="00525CE3"/>
    <w:rsid w:val="00536915"/>
    <w:rsid w:val="0054270B"/>
    <w:rsid w:val="0054472B"/>
    <w:rsid w:val="005472C2"/>
    <w:rsid w:val="005501C3"/>
    <w:rsid w:val="005522A7"/>
    <w:rsid w:val="00553CDF"/>
    <w:rsid w:val="00556C25"/>
    <w:rsid w:val="00564534"/>
    <w:rsid w:val="00566762"/>
    <w:rsid w:val="005732B9"/>
    <w:rsid w:val="005732E5"/>
    <w:rsid w:val="00576056"/>
    <w:rsid w:val="0058016A"/>
    <w:rsid w:val="00580D44"/>
    <w:rsid w:val="00582034"/>
    <w:rsid w:val="005843C5"/>
    <w:rsid w:val="00587859"/>
    <w:rsid w:val="0059380C"/>
    <w:rsid w:val="00593EA8"/>
    <w:rsid w:val="0059430D"/>
    <w:rsid w:val="005A25D2"/>
    <w:rsid w:val="005A3260"/>
    <w:rsid w:val="005A5C37"/>
    <w:rsid w:val="005A6DE1"/>
    <w:rsid w:val="005B1733"/>
    <w:rsid w:val="005B6000"/>
    <w:rsid w:val="005C2119"/>
    <w:rsid w:val="005C2CB9"/>
    <w:rsid w:val="005C3A09"/>
    <w:rsid w:val="005C4874"/>
    <w:rsid w:val="005C4B72"/>
    <w:rsid w:val="005C4C75"/>
    <w:rsid w:val="005D72E3"/>
    <w:rsid w:val="005E0D70"/>
    <w:rsid w:val="005E35E3"/>
    <w:rsid w:val="005E4132"/>
    <w:rsid w:val="005E4470"/>
    <w:rsid w:val="005E622A"/>
    <w:rsid w:val="005F176D"/>
    <w:rsid w:val="005F1B52"/>
    <w:rsid w:val="005F4F1E"/>
    <w:rsid w:val="005F7381"/>
    <w:rsid w:val="00603BF7"/>
    <w:rsid w:val="00606FFD"/>
    <w:rsid w:val="00610223"/>
    <w:rsid w:val="006165F8"/>
    <w:rsid w:val="00622C58"/>
    <w:rsid w:val="00631F21"/>
    <w:rsid w:val="0063218B"/>
    <w:rsid w:val="006337A4"/>
    <w:rsid w:val="00633F46"/>
    <w:rsid w:val="00636F26"/>
    <w:rsid w:val="0064060E"/>
    <w:rsid w:val="00641B42"/>
    <w:rsid w:val="00646614"/>
    <w:rsid w:val="0065187D"/>
    <w:rsid w:val="00652402"/>
    <w:rsid w:val="0065368A"/>
    <w:rsid w:val="006548EB"/>
    <w:rsid w:val="00656079"/>
    <w:rsid w:val="00657749"/>
    <w:rsid w:val="006608A7"/>
    <w:rsid w:val="00663259"/>
    <w:rsid w:val="00666745"/>
    <w:rsid w:val="00671A44"/>
    <w:rsid w:val="00671FF1"/>
    <w:rsid w:val="00674F75"/>
    <w:rsid w:val="006758DD"/>
    <w:rsid w:val="0068113E"/>
    <w:rsid w:val="00682BDE"/>
    <w:rsid w:val="006832FE"/>
    <w:rsid w:val="006871FE"/>
    <w:rsid w:val="00690E3E"/>
    <w:rsid w:val="006969C0"/>
    <w:rsid w:val="006A2E3F"/>
    <w:rsid w:val="006A3C3A"/>
    <w:rsid w:val="006A5FB1"/>
    <w:rsid w:val="006A6963"/>
    <w:rsid w:val="006B6435"/>
    <w:rsid w:val="006C1396"/>
    <w:rsid w:val="006C20DA"/>
    <w:rsid w:val="006D698A"/>
    <w:rsid w:val="006D70FA"/>
    <w:rsid w:val="006F1AC9"/>
    <w:rsid w:val="006F3873"/>
    <w:rsid w:val="006F691E"/>
    <w:rsid w:val="006F6A5A"/>
    <w:rsid w:val="006F6AC1"/>
    <w:rsid w:val="006F7890"/>
    <w:rsid w:val="00701774"/>
    <w:rsid w:val="007017E1"/>
    <w:rsid w:val="007048AA"/>
    <w:rsid w:val="007059E4"/>
    <w:rsid w:val="007066DF"/>
    <w:rsid w:val="007073E6"/>
    <w:rsid w:val="007074D9"/>
    <w:rsid w:val="007178FE"/>
    <w:rsid w:val="00720037"/>
    <w:rsid w:val="007318E4"/>
    <w:rsid w:val="00734C0D"/>
    <w:rsid w:val="00741361"/>
    <w:rsid w:val="00742064"/>
    <w:rsid w:val="0074495A"/>
    <w:rsid w:val="00750A0C"/>
    <w:rsid w:val="00751696"/>
    <w:rsid w:val="007627E7"/>
    <w:rsid w:val="00763590"/>
    <w:rsid w:val="00763D88"/>
    <w:rsid w:val="0076752D"/>
    <w:rsid w:val="00772366"/>
    <w:rsid w:val="00777B65"/>
    <w:rsid w:val="00777FC8"/>
    <w:rsid w:val="00781E61"/>
    <w:rsid w:val="00784274"/>
    <w:rsid w:val="007855B5"/>
    <w:rsid w:val="007917D0"/>
    <w:rsid w:val="00794D1B"/>
    <w:rsid w:val="00795224"/>
    <w:rsid w:val="007963A9"/>
    <w:rsid w:val="007979D6"/>
    <w:rsid w:val="007A332C"/>
    <w:rsid w:val="007A5404"/>
    <w:rsid w:val="007A5BB3"/>
    <w:rsid w:val="007B05F5"/>
    <w:rsid w:val="007B0926"/>
    <w:rsid w:val="007B2D6A"/>
    <w:rsid w:val="007B5DFE"/>
    <w:rsid w:val="007C46C2"/>
    <w:rsid w:val="007D106C"/>
    <w:rsid w:val="007D20A2"/>
    <w:rsid w:val="007D2889"/>
    <w:rsid w:val="007D2DF5"/>
    <w:rsid w:val="007D36EA"/>
    <w:rsid w:val="007D5D9D"/>
    <w:rsid w:val="007E1FE4"/>
    <w:rsid w:val="007E2E0A"/>
    <w:rsid w:val="007F404A"/>
    <w:rsid w:val="007F6085"/>
    <w:rsid w:val="0080175B"/>
    <w:rsid w:val="008045FD"/>
    <w:rsid w:val="0080549B"/>
    <w:rsid w:val="00815F84"/>
    <w:rsid w:val="00816938"/>
    <w:rsid w:val="00821E78"/>
    <w:rsid w:val="00827835"/>
    <w:rsid w:val="00830BEF"/>
    <w:rsid w:val="00831788"/>
    <w:rsid w:val="0083602D"/>
    <w:rsid w:val="008366A2"/>
    <w:rsid w:val="0083783E"/>
    <w:rsid w:val="008425B8"/>
    <w:rsid w:val="0084356E"/>
    <w:rsid w:val="008473A9"/>
    <w:rsid w:val="00851D31"/>
    <w:rsid w:val="008523E8"/>
    <w:rsid w:val="008546EB"/>
    <w:rsid w:val="00856939"/>
    <w:rsid w:val="008632B8"/>
    <w:rsid w:val="00863755"/>
    <w:rsid w:val="008672B9"/>
    <w:rsid w:val="00873CD5"/>
    <w:rsid w:val="008748EA"/>
    <w:rsid w:val="00875DED"/>
    <w:rsid w:val="00881395"/>
    <w:rsid w:val="00881A1C"/>
    <w:rsid w:val="00882863"/>
    <w:rsid w:val="00885100"/>
    <w:rsid w:val="00886E4D"/>
    <w:rsid w:val="00890AB4"/>
    <w:rsid w:val="00893006"/>
    <w:rsid w:val="0089359D"/>
    <w:rsid w:val="008A6243"/>
    <w:rsid w:val="008B1E7B"/>
    <w:rsid w:val="008B2500"/>
    <w:rsid w:val="008B44BA"/>
    <w:rsid w:val="008B6D8A"/>
    <w:rsid w:val="008C0D43"/>
    <w:rsid w:val="008D52A8"/>
    <w:rsid w:val="008D7BCB"/>
    <w:rsid w:val="008E15AF"/>
    <w:rsid w:val="008E5E17"/>
    <w:rsid w:val="008F2908"/>
    <w:rsid w:val="008F5B25"/>
    <w:rsid w:val="008F5BD0"/>
    <w:rsid w:val="009049B9"/>
    <w:rsid w:val="009124C9"/>
    <w:rsid w:val="00913DC3"/>
    <w:rsid w:val="00915B9E"/>
    <w:rsid w:val="009241FA"/>
    <w:rsid w:val="0092537A"/>
    <w:rsid w:val="0094088A"/>
    <w:rsid w:val="00952B65"/>
    <w:rsid w:val="00953A94"/>
    <w:rsid w:val="00956718"/>
    <w:rsid w:val="00956B74"/>
    <w:rsid w:val="009867FB"/>
    <w:rsid w:val="00987C19"/>
    <w:rsid w:val="0099200B"/>
    <w:rsid w:val="00993F1C"/>
    <w:rsid w:val="009A3787"/>
    <w:rsid w:val="009A630C"/>
    <w:rsid w:val="009B1A02"/>
    <w:rsid w:val="009B3094"/>
    <w:rsid w:val="009B4C4D"/>
    <w:rsid w:val="009B5231"/>
    <w:rsid w:val="009B5C41"/>
    <w:rsid w:val="009D4435"/>
    <w:rsid w:val="009D70A1"/>
    <w:rsid w:val="009E40F6"/>
    <w:rsid w:val="00A008A0"/>
    <w:rsid w:val="00A10DBA"/>
    <w:rsid w:val="00A12512"/>
    <w:rsid w:val="00A13A59"/>
    <w:rsid w:val="00A1650C"/>
    <w:rsid w:val="00A3053F"/>
    <w:rsid w:val="00A317A4"/>
    <w:rsid w:val="00A357E5"/>
    <w:rsid w:val="00A42268"/>
    <w:rsid w:val="00A50FE5"/>
    <w:rsid w:val="00A51DFB"/>
    <w:rsid w:val="00A52696"/>
    <w:rsid w:val="00A53D5C"/>
    <w:rsid w:val="00A54532"/>
    <w:rsid w:val="00A55D0C"/>
    <w:rsid w:val="00A6385A"/>
    <w:rsid w:val="00A64ADE"/>
    <w:rsid w:val="00A70B25"/>
    <w:rsid w:val="00A77997"/>
    <w:rsid w:val="00A909C0"/>
    <w:rsid w:val="00A9236D"/>
    <w:rsid w:val="00A944DB"/>
    <w:rsid w:val="00A94C43"/>
    <w:rsid w:val="00AA0566"/>
    <w:rsid w:val="00AA45E4"/>
    <w:rsid w:val="00AB17E6"/>
    <w:rsid w:val="00AB21F8"/>
    <w:rsid w:val="00AB26E6"/>
    <w:rsid w:val="00AB643E"/>
    <w:rsid w:val="00AB6E98"/>
    <w:rsid w:val="00AC121E"/>
    <w:rsid w:val="00AC436D"/>
    <w:rsid w:val="00AD232C"/>
    <w:rsid w:val="00AD44A9"/>
    <w:rsid w:val="00AD7A7E"/>
    <w:rsid w:val="00AE1DDD"/>
    <w:rsid w:val="00AE456E"/>
    <w:rsid w:val="00AF05A3"/>
    <w:rsid w:val="00AF07B6"/>
    <w:rsid w:val="00AF0B07"/>
    <w:rsid w:val="00AF1948"/>
    <w:rsid w:val="00AF2BA5"/>
    <w:rsid w:val="00AF440C"/>
    <w:rsid w:val="00AF5D0F"/>
    <w:rsid w:val="00AF5FEC"/>
    <w:rsid w:val="00B07A03"/>
    <w:rsid w:val="00B210DE"/>
    <w:rsid w:val="00B21CA4"/>
    <w:rsid w:val="00B21EDA"/>
    <w:rsid w:val="00B230B9"/>
    <w:rsid w:val="00B23FE2"/>
    <w:rsid w:val="00B26DFC"/>
    <w:rsid w:val="00B337CF"/>
    <w:rsid w:val="00B372DE"/>
    <w:rsid w:val="00B3790B"/>
    <w:rsid w:val="00B416B8"/>
    <w:rsid w:val="00B41D75"/>
    <w:rsid w:val="00B42EE7"/>
    <w:rsid w:val="00B51BF7"/>
    <w:rsid w:val="00B55ADE"/>
    <w:rsid w:val="00B626C9"/>
    <w:rsid w:val="00B6275C"/>
    <w:rsid w:val="00B62D19"/>
    <w:rsid w:val="00B67624"/>
    <w:rsid w:val="00B676A4"/>
    <w:rsid w:val="00B67735"/>
    <w:rsid w:val="00B766BD"/>
    <w:rsid w:val="00B800D8"/>
    <w:rsid w:val="00B81129"/>
    <w:rsid w:val="00B84568"/>
    <w:rsid w:val="00B8765D"/>
    <w:rsid w:val="00BA043E"/>
    <w:rsid w:val="00BA2F72"/>
    <w:rsid w:val="00BA3E18"/>
    <w:rsid w:val="00BA6086"/>
    <w:rsid w:val="00BB09D5"/>
    <w:rsid w:val="00BB1655"/>
    <w:rsid w:val="00BB1D3D"/>
    <w:rsid w:val="00BB38CA"/>
    <w:rsid w:val="00BB4C0A"/>
    <w:rsid w:val="00BB4C8E"/>
    <w:rsid w:val="00BB5A70"/>
    <w:rsid w:val="00BB6B6D"/>
    <w:rsid w:val="00BC25EE"/>
    <w:rsid w:val="00BC3A1F"/>
    <w:rsid w:val="00BD4A72"/>
    <w:rsid w:val="00BD7CE8"/>
    <w:rsid w:val="00BE03EE"/>
    <w:rsid w:val="00BE1FBB"/>
    <w:rsid w:val="00BE2973"/>
    <w:rsid w:val="00BE2F58"/>
    <w:rsid w:val="00BE3FA3"/>
    <w:rsid w:val="00BE5E7F"/>
    <w:rsid w:val="00BF0625"/>
    <w:rsid w:val="00BF284E"/>
    <w:rsid w:val="00BF544C"/>
    <w:rsid w:val="00BF7FF8"/>
    <w:rsid w:val="00C0024E"/>
    <w:rsid w:val="00C014C0"/>
    <w:rsid w:val="00C02426"/>
    <w:rsid w:val="00C03FA5"/>
    <w:rsid w:val="00C0558A"/>
    <w:rsid w:val="00C11664"/>
    <w:rsid w:val="00C13BD6"/>
    <w:rsid w:val="00C13E10"/>
    <w:rsid w:val="00C1417B"/>
    <w:rsid w:val="00C21C98"/>
    <w:rsid w:val="00C2382D"/>
    <w:rsid w:val="00C242ED"/>
    <w:rsid w:val="00C251D3"/>
    <w:rsid w:val="00C30D1E"/>
    <w:rsid w:val="00C347CB"/>
    <w:rsid w:val="00C36112"/>
    <w:rsid w:val="00C36979"/>
    <w:rsid w:val="00C40739"/>
    <w:rsid w:val="00C43C6B"/>
    <w:rsid w:val="00C4532C"/>
    <w:rsid w:val="00C519EA"/>
    <w:rsid w:val="00C5551B"/>
    <w:rsid w:val="00C607AB"/>
    <w:rsid w:val="00C60F42"/>
    <w:rsid w:val="00C63B59"/>
    <w:rsid w:val="00C65B5B"/>
    <w:rsid w:val="00C66322"/>
    <w:rsid w:val="00C66712"/>
    <w:rsid w:val="00C7718F"/>
    <w:rsid w:val="00C8151A"/>
    <w:rsid w:val="00C816AC"/>
    <w:rsid w:val="00C81C64"/>
    <w:rsid w:val="00C832FA"/>
    <w:rsid w:val="00C86288"/>
    <w:rsid w:val="00C9465C"/>
    <w:rsid w:val="00C96F63"/>
    <w:rsid w:val="00C97228"/>
    <w:rsid w:val="00CA54D1"/>
    <w:rsid w:val="00CB2BDE"/>
    <w:rsid w:val="00CB472A"/>
    <w:rsid w:val="00CB4FEC"/>
    <w:rsid w:val="00CB666D"/>
    <w:rsid w:val="00CB7F99"/>
    <w:rsid w:val="00CC1913"/>
    <w:rsid w:val="00CD4A37"/>
    <w:rsid w:val="00CD6156"/>
    <w:rsid w:val="00CE0E19"/>
    <w:rsid w:val="00CE2916"/>
    <w:rsid w:val="00CE4294"/>
    <w:rsid w:val="00CE5FEB"/>
    <w:rsid w:val="00CF0A35"/>
    <w:rsid w:val="00CF5C84"/>
    <w:rsid w:val="00D22F47"/>
    <w:rsid w:val="00D42418"/>
    <w:rsid w:val="00D42AC9"/>
    <w:rsid w:val="00D45F68"/>
    <w:rsid w:val="00D46818"/>
    <w:rsid w:val="00D575C2"/>
    <w:rsid w:val="00D6077F"/>
    <w:rsid w:val="00D60C08"/>
    <w:rsid w:val="00D6142D"/>
    <w:rsid w:val="00D61806"/>
    <w:rsid w:val="00D704EC"/>
    <w:rsid w:val="00D7106A"/>
    <w:rsid w:val="00D716DC"/>
    <w:rsid w:val="00D75AAD"/>
    <w:rsid w:val="00D775FE"/>
    <w:rsid w:val="00D77B85"/>
    <w:rsid w:val="00D80105"/>
    <w:rsid w:val="00D80453"/>
    <w:rsid w:val="00D8074A"/>
    <w:rsid w:val="00D84294"/>
    <w:rsid w:val="00D931E7"/>
    <w:rsid w:val="00D9432C"/>
    <w:rsid w:val="00D948F4"/>
    <w:rsid w:val="00D97D33"/>
    <w:rsid w:val="00DA61EA"/>
    <w:rsid w:val="00DA6EF2"/>
    <w:rsid w:val="00DA7C4C"/>
    <w:rsid w:val="00DB2F1F"/>
    <w:rsid w:val="00DB30E1"/>
    <w:rsid w:val="00DC245D"/>
    <w:rsid w:val="00DC4C01"/>
    <w:rsid w:val="00DD0106"/>
    <w:rsid w:val="00DD33B9"/>
    <w:rsid w:val="00DD3852"/>
    <w:rsid w:val="00DD3E53"/>
    <w:rsid w:val="00DE43A7"/>
    <w:rsid w:val="00DE6012"/>
    <w:rsid w:val="00DE7E1B"/>
    <w:rsid w:val="00DF0C95"/>
    <w:rsid w:val="00DF3787"/>
    <w:rsid w:val="00DF4459"/>
    <w:rsid w:val="00DF6857"/>
    <w:rsid w:val="00DF6E2C"/>
    <w:rsid w:val="00DF6F91"/>
    <w:rsid w:val="00E005DC"/>
    <w:rsid w:val="00E0546B"/>
    <w:rsid w:val="00E06CE5"/>
    <w:rsid w:val="00E12374"/>
    <w:rsid w:val="00E1426B"/>
    <w:rsid w:val="00E1771E"/>
    <w:rsid w:val="00E2342E"/>
    <w:rsid w:val="00E244B6"/>
    <w:rsid w:val="00E248C6"/>
    <w:rsid w:val="00E316D4"/>
    <w:rsid w:val="00E33801"/>
    <w:rsid w:val="00E37311"/>
    <w:rsid w:val="00E400BA"/>
    <w:rsid w:val="00E443ED"/>
    <w:rsid w:val="00E453A0"/>
    <w:rsid w:val="00E4587A"/>
    <w:rsid w:val="00E47990"/>
    <w:rsid w:val="00E605B3"/>
    <w:rsid w:val="00E6293F"/>
    <w:rsid w:val="00E6371D"/>
    <w:rsid w:val="00E63ECD"/>
    <w:rsid w:val="00E725B1"/>
    <w:rsid w:val="00E73A9F"/>
    <w:rsid w:val="00E749F2"/>
    <w:rsid w:val="00E8515A"/>
    <w:rsid w:val="00E93E79"/>
    <w:rsid w:val="00E945AF"/>
    <w:rsid w:val="00E95D28"/>
    <w:rsid w:val="00EA36EC"/>
    <w:rsid w:val="00EA5B00"/>
    <w:rsid w:val="00EA7B68"/>
    <w:rsid w:val="00EB149F"/>
    <w:rsid w:val="00EB22F9"/>
    <w:rsid w:val="00EB29AA"/>
    <w:rsid w:val="00EB41B3"/>
    <w:rsid w:val="00EB50B1"/>
    <w:rsid w:val="00EC13AE"/>
    <w:rsid w:val="00EC34F6"/>
    <w:rsid w:val="00ED279B"/>
    <w:rsid w:val="00EE1109"/>
    <w:rsid w:val="00EE4A5C"/>
    <w:rsid w:val="00EE5403"/>
    <w:rsid w:val="00EF503C"/>
    <w:rsid w:val="00EF562F"/>
    <w:rsid w:val="00F064E4"/>
    <w:rsid w:val="00F07EED"/>
    <w:rsid w:val="00F1379B"/>
    <w:rsid w:val="00F20135"/>
    <w:rsid w:val="00F24342"/>
    <w:rsid w:val="00F36329"/>
    <w:rsid w:val="00F37548"/>
    <w:rsid w:val="00F37E5C"/>
    <w:rsid w:val="00F42E49"/>
    <w:rsid w:val="00F527EC"/>
    <w:rsid w:val="00F547D9"/>
    <w:rsid w:val="00F55E3C"/>
    <w:rsid w:val="00F56EF2"/>
    <w:rsid w:val="00F62F24"/>
    <w:rsid w:val="00F66BA8"/>
    <w:rsid w:val="00F715A6"/>
    <w:rsid w:val="00F7617A"/>
    <w:rsid w:val="00F770A5"/>
    <w:rsid w:val="00F80E0C"/>
    <w:rsid w:val="00F82B46"/>
    <w:rsid w:val="00F86719"/>
    <w:rsid w:val="00F92E68"/>
    <w:rsid w:val="00F92EF6"/>
    <w:rsid w:val="00F97686"/>
    <w:rsid w:val="00FA0D10"/>
    <w:rsid w:val="00FB0C20"/>
    <w:rsid w:val="00FB1621"/>
    <w:rsid w:val="00FB41DA"/>
    <w:rsid w:val="00FB4AE9"/>
    <w:rsid w:val="00FB6954"/>
    <w:rsid w:val="00FC7531"/>
    <w:rsid w:val="00FD012A"/>
    <w:rsid w:val="00FD2381"/>
    <w:rsid w:val="00FD518D"/>
    <w:rsid w:val="00FD7067"/>
    <w:rsid w:val="00FE1432"/>
    <w:rsid w:val="00FE6044"/>
    <w:rsid w:val="00FE6B9D"/>
    <w:rsid w:val="00FF17CD"/>
    <w:rsid w:val="00FF262C"/>
    <w:rsid w:val="00FF366A"/>
    <w:rsid w:val="00FF56E2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D22FE"/>
  <w15:docId w15:val="{AD1B571F-E5B2-4825-8B26-C1FFCF92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FE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3A"/>
  </w:style>
  <w:style w:type="paragraph" w:styleId="Footer">
    <w:name w:val="footer"/>
    <w:basedOn w:val="Normal"/>
    <w:link w:val="FooterChar"/>
    <w:uiPriority w:val="99"/>
    <w:unhideWhenUsed/>
    <w:rsid w:val="00016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3A"/>
  </w:style>
  <w:style w:type="paragraph" w:styleId="BalloonText">
    <w:name w:val="Balloon Text"/>
    <w:basedOn w:val="Normal"/>
    <w:link w:val="BalloonTextChar"/>
    <w:uiPriority w:val="99"/>
    <w:semiHidden/>
    <w:unhideWhenUsed/>
    <w:rsid w:val="0026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5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0D0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F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6142D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B07A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845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84568"/>
    <w:rPr>
      <w:rFonts w:ascii="Arial" w:eastAsia="Arial" w:hAnsi="Arial" w:cs="Arial"/>
      <w:lang w:val="id"/>
    </w:rPr>
  </w:style>
  <w:style w:type="paragraph" w:customStyle="1" w:styleId="TableParagraph">
    <w:name w:val="Table Paragraph"/>
    <w:basedOn w:val="Normal"/>
    <w:uiPriority w:val="1"/>
    <w:qFormat/>
    <w:rsid w:val="00B8456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feb.unila.ac.id" TargetMode="External"/><Relationship Id="rId1" Type="http://schemas.openxmlformats.org/officeDocument/2006/relationships/hyperlink" Target="http://feb.unila.ac.id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D%20III%202020%20SAIMUL\SURAT%20MENYURAT\Template%20Surat\KOP%20FEB%20Unila%20Tahun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9E2A9-1B5F-460C-8F57-828E2ADFC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 FEB Unila Tahun 2021</Template>
  <TotalTime>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Feb</dc:creator>
  <cp:lastModifiedBy>Mgt34-R205</cp:lastModifiedBy>
  <cp:revision>4</cp:revision>
  <cp:lastPrinted>2024-12-30T03:24:00Z</cp:lastPrinted>
  <dcterms:created xsi:type="dcterms:W3CDTF">2024-12-11T07:59:00Z</dcterms:created>
  <dcterms:modified xsi:type="dcterms:W3CDTF">2025-12-15T08:03:00Z</dcterms:modified>
</cp:coreProperties>
</file>